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047" w:rsidRPr="00143EB0" w:rsidRDefault="00A23047">
      <w:pPr>
        <w:rPr>
          <w:b/>
          <w:noProof/>
          <w:szCs w:val="24"/>
        </w:rPr>
      </w:pPr>
    </w:p>
    <w:p w:rsidR="00A23047" w:rsidRDefault="00A23047">
      <w:pPr>
        <w:rPr>
          <w:b/>
          <w:noProof/>
          <w:szCs w:val="24"/>
        </w:rPr>
      </w:pPr>
      <w:bookmarkStart w:id="0" w:name="_GoBack"/>
      <w:bookmarkEnd w:id="0"/>
    </w:p>
    <w:p w:rsidR="00143EB0" w:rsidRDefault="00143EB0">
      <w:pPr>
        <w:rPr>
          <w:b/>
          <w:noProof/>
          <w:szCs w:val="24"/>
        </w:rPr>
      </w:pPr>
    </w:p>
    <w:p w:rsidR="00017EF9" w:rsidRDefault="00017EF9" w:rsidP="00A23047">
      <w:pPr>
        <w:jc w:val="center"/>
        <w:rPr>
          <w:b/>
          <w:noProof/>
          <w:sz w:val="32"/>
          <w:szCs w:val="32"/>
        </w:rPr>
      </w:pPr>
    </w:p>
    <w:p w:rsidR="00B859D9" w:rsidRPr="00143EB0" w:rsidRDefault="00A23047" w:rsidP="00A23047">
      <w:pPr>
        <w:jc w:val="center"/>
        <w:rPr>
          <w:noProof/>
          <w:sz w:val="32"/>
          <w:szCs w:val="32"/>
        </w:rPr>
      </w:pPr>
      <w:r w:rsidRPr="00143EB0">
        <w:rPr>
          <w:b/>
          <w:noProof/>
          <w:sz w:val="32"/>
          <w:szCs w:val="32"/>
        </w:rPr>
        <w:t>Staff Privacy Notice</w:t>
      </w:r>
    </w:p>
    <w:p w:rsidR="00B17E7F" w:rsidRPr="00143EB0" w:rsidRDefault="00B17E7F" w:rsidP="00A23047">
      <w:pPr>
        <w:jc w:val="center"/>
        <w:rPr>
          <w:noProof/>
          <w:szCs w:val="24"/>
        </w:rPr>
      </w:pPr>
    </w:p>
    <w:p w:rsidR="00B17E7F" w:rsidRPr="00143EB0" w:rsidRDefault="00B17E7F" w:rsidP="00B17E7F">
      <w:pPr>
        <w:jc w:val="left"/>
        <w:rPr>
          <w:noProof/>
          <w:szCs w:val="24"/>
        </w:rPr>
      </w:pPr>
      <w:r w:rsidRPr="00143EB0">
        <w:rPr>
          <w:noProof/>
          <w:szCs w:val="24"/>
        </w:rPr>
        <w:t>As an employer Sussex Partnership NHS Foundation Trust (SPFT) must meet its contractual, statutory and administrative obligations. We are committed to ensuring that the personal data of our employees is handled in accordance with the priniciples set out in the Information Commissioner’s Guide to Data Protection.</w:t>
      </w:r>
    </w:p>
    <w:p w:rsidR="00B17E7F" w:rsidRPr="00143EB0" w:rsidRDefault="00B17E7F" w:rsidP="00B17E7F">
      <w:pPr>
        <w:jc w:val="left"/>
        <w:rPr>
          <w:noProof/>
          <w:szCs w:val="24"/>
        </w:rPr>
      </w:pPr>
    </w:p>
    <w:p w:rsidR="00B17E7F" w:rsidRPr="00143EB0" w:rsidRDefault="00B17E7F" w:rsidP="00B17E7F">
      <w:pPr>
        <w:jc w:val="left"/>
        <w:rPr>
          <w:noProof/>
          <w:szCs w:val="24"/>
        </w:rPr>
      </w:pPr>
      <w:r w:rsidRPr="00143EB0">
        <w:rPr>
          <w:noProof/>
          <w:szCs w:val="24"/>
        </w:rPr>
        <w:t>This privacy notice tells you what to expect when SPFT collects personal information about you.  It applies to all employees, ex-employees, bank staff, agency staff, contractors, secondees and non-executive directors.  However, the information we will process about you will vary depending on your specific role and personal circumstances.</w:t>
      </w:r>
    </w:p>
    <w:p w:rsidR="00B17E7F" w:rsidRPr="00143EB0" w:rsidRDefault="00B17E7F" w:rsidP="00B17E7F">
      <w:pPr>
        <w:jc w:val="left"/>
        <w:rPr>
          <w:noProof/>
          <w:szCs w:val="24"/>
        </w:rPr>
      </w:pPr>
    </w:p>
    <w:p w:rsidR="00B17E7F" w:rsidRPr="00143EB0" w:rsidRDefault="00B17E7F" w:rsidP="00B17E7F">
      <w:pPr>
        <w:jc w:val="left"/>
        <w:rPr>
          <w:noProof/>
          <w:szCs w:val="24"/>
        </w:rPr>
      </w:pPr>
      <w:r w:rsidRPr="00143EB0">
        <w:rPr>
          <w:noProof/>
          <w:szCs w:val="24"/>
        </w:rPr>
        <w:t xml:space="preserve">Sussex Partnership is the controller for this information unless this notice specifically states otherwise.  Details of the Trust’s Data Protection Officer can be found on our website at </w:t>
      </w:r>
      <w:hyperlink r:id="rId9" w:history="1">
        <w:r w:rsidRPr="00143EB0">
          <w:rPr>
            <w:rStyle w:val="Hyperlink"/>
            <w:noProof/>
            <w:szCs w:val="24"/>
          </w:rPr>
          <w:t>www.sussexpartnership.nhs.uk</w:t>
        </w:r>
      </w:hyperlink>
      <w:r w:rsidRPr="00143EB0">
        <w:rPr>
          <w:noProof/>
          <w:szCs w:val="24"/>
        </w:rPr>
        <w:t xml:space="preserve"> </w:t>
      </w:r>
    </w:p>
    <w:p w:rsidR="002D2CA9" w:rsidRPr="00143EB0" w:rsidRDefault="002D2CA9" w:rsidP="00B17E7F">
      <w:pPr>
        <w:jc w:val="left"/>
        <w:rPr>
          <w:noProof/>
          <w:szCs w:val="24"/>
        </w:rPr>
      </w:pPr>
    </w:p>
    <w:p w:rsidR="002D2CA9" w:rsidRPr="00143EB0" w:rsidRDefault="002D2CA9" w:rsidP="00B17E7F">
      <w:pPr>
        <w:jc w:val="left"/>
        <w:rPr>
          <w:noProof/>
          <w:szCs w:val="24"/>
        </w:rPr>
      </w:pPr>
      <w:r w:rsidRPr="00143EB0">
        <w:rPr>
          <w:noProof/>
          <w:szCs w:val="24"/>
        </w:rPr>
        <w:t xml:space="preserve">This notice should be read in conjunction with the </w:t>
      </w:r>
      <w:r w:rsidRPr="00B85544">
        <w:rPr>
          <w:noProof/>
          <w:szCs w:val="24"/>
        </w:rPr>
        <w:t>Trust’s Privacy Notice</w:t>
      </w:r>
      <w:r w:rsidRPr="00143EB0">
        <w:rPr>
          <w:noProof/>
          <w:szCs w:val="24"/>
        </w:rPr>
        <w:t xml:space="preserve"> and our other corporate policies and procedures.  When appropriate we will provide a ‘just in time’ notice to cover any additional processing activities not mentioned in this document.</w:t>
      </w:r>
    </w:p>
    <w:p w:rsidR="002D2CA9" w:rsidRPr="00143EB0" w:rsidRDefault="002D2CA9" w:rsidP="00B17E7F">
      <w:pPr>
        <w:jc w:val="left"/>
        <w:rPr>
          <w:noProof/>
          <w:szCs w:val="24"/>
        </w:rPr>
      </w:pPr>
    </w:p>
    <w:p w:rsidR="002D2CA9" w:rsidRPr="00143EB0" w:rsidRDefault="002D2CA9" w:rsidP="00B17E7F">
      <w:pPr>
        <w:jc w:val="left"/>
        <w:rPr>
          <w:noProof/>
          <w:szCs w:val="24"/>
        </w:rPr>
      </w:pPr>
      <w:r w:rsidRPr="00143EB0">
        <w:rPr>
          <w:b/>
          <w:noProof/>
          <w:szCs w:val="24"/>
        </w:rPr>
        <w:t>How do we get your information.</w:t>
      </w:r>
    </w:p>
    <w:p w:rsidR="002D2CA9" w:rsidRPr="00143EB0" w:rsidRDefault="002D2CA9" w:rsidP="00B17E7F">
      <w:pPr>
        <w:jc w:val="left"/>
        <w:rPr>
          <w:noProof/>
          <w:szCs w:val="24"/>
        </w:rPr>
      </w:pPr>
    </w:p>
    <w:p w:rsidR="002D2CA9" w:rsidRPr="00143EB0" w:rsidRDefault="002D2CA9" w:rsidP="00B17E7F">
      <w:pPr>
        <w:jc w:val="left"/>
        <w:rPr>
          <w:noProof/>
          <w:szCs w:val="24"/>
        </w:rPr>
      </w:pPr>
      <w:r w:rsidRPr="00143EB0">
        <w:rPr>
          <w:noProof/>
          <w:szCs w:val="24"/>
        </w:rPr>
        <w:t>We get information about you from the following sources:</w:t>
      </w:r>
    </w:p>
    <w:p w:rsidR="002D2CA9" w:rsidRPr="00143EB0" w:rsidRDefault="002D2CA9" w:rsidP="00B17E7F">
      <w:pPr>
        <w:jc w:val="left"/>
        <w:rPr>
          <w:noProof/>
          <w:szCs w:val="24"/>
        </w:rPr>
      </w:pPr>
    </w:p>
    <w:p w:rsidR="002D2CA9" w:rsidRPr="00143EB0" w:rsidRDefault="002D2CA9" w:rsidP="002D2CA9">
      <w:pPr>
        <w:pStyle w:val="ListParagraph"/>
        <w:numPr>
          <w:ilvl w:val="0"/>
          <w:numId w:val="1"/>
        </w:numPr>
        <w:jc w:val="left"/>
        <w:rPr>
          <w:noProof/>
          <w:szCs w:val="24"/>
        </w:rPr>
      </w:pPr>
      <w:r w:rsidRPr="00143EB0">
        <w:rPr>
          <w:noProof/>
          <w:szCs w:val="24"/>
        </w:rPr>
        <w:t>Directly from you.</w:t>
      </w:r>
    </w:p>
    <w:p w:rsidR="002D2CA9" w:rsidRPr="00143EB0" w:rsidRDefault="002D2CA9" w:rsidP="002D2CA9">
      <w:pPr>
        <w:pStyle w:val="ListParagraph"/>
        <w:numPr>
          <w:ilvl w:val="0"/>
          <w:numId w:val="1"/>
        </w:numPr>
        <w:jc w:val="left"/>
        <w:rPr>
          <w:noProof/>
          <w:szCs w:val="24"/>
        </w:rPr>
      </w:pPr>
      <w:r w:rsidRPr="00143EB0">
        <w:rPr>
          <w:noProof/>
          <w:szCs w:val="24"/>
        </w:rPr>
        <w:t>From an employment agency.</w:t>
      </w:r>
    </w:p>
    <w:p w:rsidR="002D2CA9" w:rsidRPr="00143EB0" w:rsidRDefault="002D2CA9" w:rsidP="002D2CA9">
      <w:pPr>
        <w:pStyle w:val="ListParagraph"/>
        <w:numPr>
          <w:ilvl w:val="0"/>
          <w:numId w:val="1"/>
        </w:numPr>
        <w:jc w:val="left"/>
        <w:rPr>
          <w:noProof/>
          <w:szCs w:val="24"/>
        </w:rPr>
      </w:pPr>
      <w:r w:rsidRPr="00143EB0">
        <w:rPr>
          <w:noProof/>
          <w:szCs w:val="24"/>
        </w:rPr>
        <w:t>From your employer if you are a secondee.</w:t>
      </w:r>
    </w:p>
    <w:p w:rsidR="002D2CA9" w:rsidRPr="00143EB0" w:rsidRDefault="002D2CA9" w:rsidP="002D2CA9">
      <w:pPr>
        <w:pStyle w:val="ListParagraph"/>
        <w:numPr>
          <w:ilvl w:val="0"/>
          <w:numId w:val="1"/>
        </w:numPr>
        <w:jc w:val="left"/>
        <w:rPr>
          <w:noProof/>
          <w:szCs w:val="24"/>
        </w:rPr>
      </w:pPr>
      <w:r w:rsidRPr="00143EB0">
        <w:rPr>
          <w:noProof/>
          <w:szCs w:val="24"/>
        </w:rPr>
        <w:t>From referees, either external or internal.</w:t>
      </w:r>
    </w:p>
    <w:p w:rsidR="002D2CA9" w:rsidRPr="00143EB0" w:rsidRDefault="002D2CA9" w:rsidP="002D2CA9">
      <w:pPr>
        <w:pStyle w:val="ListParagraph"/>
        <w:numPr>
          <w:ilvl w:val="0"/>
          <w:numId w:val="1"/>
        </w:numPr>
        <w:jc w:val="left"/>
        <w:rPr>
          <w:noProof/>
          <w:szCs w:val="24"/>
        </w:rPr>
      </w:pPr>
      <w:r w:rsidRPr="00143EB0">
        <w:rPr>
          <w:noProof/>
          <w:szCs w:val="24"/>
        </w:rPr>
        <w:t>From security clearance providers.</w:t>
      </w:r>
    </w:p>
    <w:p w:rsidR="002D2CA9" w:rsidRPr="00143EB0" w:rsidRDefault="002D2CA9" w:rsidP="002D2CA9">
      <w:pPr>
        <w:pStyle w:val="ListParagraph"/>
        <w:numPr>
          <w:ilvl w:val="0"/>
          <w:numId w:val="1"/>
        </w:numPr>
        <w:jc w:val="left"/>
        <w:rPr>
          <w:noProof/>
          <w:szCs w:val="24"/>
        </w:rPr>
      </w:pPr>
      <w:r w:rsidRPr="00143EB0">
        <w:rPr>
          <w:noProof/>
          <w:szCs w:val="24"/>
        </w:rPr>
        <w:t>From Occupational Health and other health providers.</w:t>
      </w:r>
    </w:p>
    <w:p w:rsidR="002D2CA9" w:rsidRPr="00143EB0" w:rsidRDefault="002D2CA9" w:rsidP="002D2CA9">
      <w:pPr>
        <w:pStyle w:val="ListParagraph"/>
        <w:numPr>
          <w:ilvl w:val="0"/>
          <w:numId w:val="1"/>
        </w:numPr>
        <w:jc w:val="left"/>
        <w:rPr>
          <w:noProof/>
          <w:szCs w:val="24"/>
        </w:rPr>
      </w:pPr>
      <w:r w:rsidRPr="00143EB0">
        <w:rPr>
          <w:noProof/>
          <w:szCs w:val="24"/>
        </w:rPr>
        <w:t>From Pension Administrators and other Government departments e.g. tax details from Her Majesties Revenue and Customs (HMRC)</w:t>
      </w:r>
    </w:p>
    <w:p w:rsidR="002D2CA9" w:rsidRPr="00143EB0" w:rsidRDefault="002D2CA9" w:rsidP="002D2CA9">
      <w:pPr>
        <w:pStyle w:val="ListParagraph"/>
        <w:numPr>
          <w:ilvl w:val="0"/>
          <w:numId w:val="1"/>
        </w:numPr>
        <w:jc w:val="left"/>
        <w:rPr>
          <w:noProof/>
          <w:szCs w:val="24"/>
        </w:rPr>
      </w:pPr>
      <w:r w:rsidRPr="00143EB0">
        <w:rPr>
          <w:noProof/>
          <w:szCs w:val="24"/>
        </w:rPr>
        <w:t>From your Trade Union.</w:t>
      </w:r>
    </w:p>
    <w:p w:rsidR="002D2CA9" w:rsidRPr="00143EB0" w:rsidRDefault="002D2CA9" w:rsidP="002D2CA9">
      <w:pPr>
        <w:pStyle w:val="ListParagraph"/>
        <w:numPr>
          <w:ilvl w:val="0"/>
          <w:numId w:val="1"/>
        </w:numPr>
        <w:jc w:val="left"/>
        <w:rPr>
          <w:noProof/>
          <w:szCs w:val="24"/>
        </w:rPr>
      </w:pPr>
      <w:r w:rsidRPr="00143EB0">
        <w:rPr>
          <w:noProof/>
          <w:szCs w:val="24"/>
        </w:rPr>
        <w:t>CCTV images from our landlords or taken using our own CCTV systems.</w:t>
      </w:r>
    </w:p>
    <w:p w:rsidR="002D2CA9" w:rsidRPr="00143EB0" w:rsidRDefault="002D2CA9" w:rsidP="002D2CA9">
      <w:pPr>
        <w:jc w:val="left"/>
        <w:rPr>
          <w:noProof/>
          <w:szCs w:val="24"/>
        </w:rPr>
      </w:pPr>
    </w:p>
    <w:p w:rsidR="002D2CA9" w:rsidRPr="00143EB0" w:rsidRDefault="00A751F3" w:rsidP="002D2CA9">
      <w:pPr>
        <w:jc w:val="left"/>
        <w:rPr>
          <w:noProof/>
          <w:szCs w:val="24"/>
        </w:rPr>
      </w:pPr>
      <w:r w:rsidRPr="00143EB0">
        <w:rPr>
          <w:b/>
          <w:noProof/>
          <w:szCs w:val="24"/>
        </w:rPr>
        <w:t>What personal data we process and why.</w:t>
      </w:r>
    </w:p>
    <w:p w:rsidR="00A751F3" w:rsidRPr="00143EB0" w:rsidRDefault="00A751F3" w:rsidP="002D2CA9">
      <w:pPr>
        <w:jc w:val="left"/>
        <w:rPr>
          <w:noProof/>
          <w:szCs w:val="24"/>
        </w:rPr>
      </w:pPr>
    </w:p>
    <w:p w:rsidR="00A751F3" w:rsidRPr="00143EB0" w:rsidRDefault="00A751F3" w:rsidP="002D2CA9">
      <w:pPr>
        <w:jc w:val="left"/>
        <w:rPr>
          <w:noProof/>
          <w:szCs w:val="24"/>
        </w:rPr>
      </w:pPr>
      <w:r w:rsidRPr="00143EB0">
        <w:rPr>
          <w:noProof/>
          <w:szCs w:val="24"/>
        </w:rPr>
        <w:t>We process the following categories of personal data:</w:t>
      </w:r>
    </w:p>
    <w:p w:rsidR="00A751F3" w:rsidRPr="00143EB0" w:rsidRDefault="00A751F3" w:rsidP="002D2CA9">
      <w:pPr>
        <w:jc w:val="left"/>
        <w:rPr>
          <w:noProof/>
          <w:szCs w:val="24"/>
        </w:rPr>
      </w:pPr>
    </w:p>
    <w:p w:rsidR="00A751F3" w:rsidRPr="00884508" w:rsidRDefault="00A751F3" w:rsidP="002D2CA9">
      <w:pPr>
        <w:jc w:val="left"/>
        <w:rPr>
          <w:b/>
          <w:noProof/>
          <w:szCs w:val="24"/>
        </w:rPr>
      </w:pPr>
      <w:r w:rsidRPr="00884508">
        <w:rPr>
          <w:b/>
          <w:noProof/>
          <w:szCs w:val="24"/>
        </w:rPr>
        <w:t>Information related to your employment</w:t>
      </w:r>
      <w:r w:rsidR="00884508">
        <w:rPr>
          <w:b/>
          <w:noProof/>
          <w:szCs w:val="24"/>
        </w:rPr>
        <w:t>.</w:t>
      </w:r>
    </w:p>
    <w:p w:rsidR="00A751F3" w:rsidRPr="00143EB0" w:rsidRDefault="00A751F3" w:rsidP="002D2CA9">
      <w:pPr>
        <w:jc w:val="left"/>
        <w:rPr>
          <w:noProof/>
          <w:szCs w:val="24"/>
        </w:rPr>
      </w:pPr>
    </w:p>
    <w:p w:rsidR="00A751F3" w:rsidRPr="00143EB0" w:rsidRDefault="00A751F3" w:rsidP="002D2CA9">
      <w:pPr>
        <w:jc w:val="left"/>
        <w:rPr>
          <w:noProof/>
          <w:szCs w:val="24"/>
        </w:rPr>
      </w:pPr>
      <w:r w:rsidRPr="00143EB0">
        <w:rPr>
          <w:noProof/>
          <w:szCs w:val="24"/>
        </w:rPr>
        <w:t xml:space="preserve">We use the following information to carry out the contract we have with you, provide you access to business services required for your role and manage our human resources processes.  </w:t>
      </w:r>
    </w:p>
    <w:p w:rsidR="00A751F3" w:rsidRPr="00143EB0" w:rsidRDefault="00A751F3" w:rsidP="002D2CA9">
      <w:pPr>
        <w:jc w:val="left"/>
        <w:rPr>
          <w:noProof/>
          <w:szCs w:val="24"/>
        </w:rPr>
      </w:pPr>
    </w:p>
    <w:p w:rsidR="00A751F3" w:rsidRPr="00143EB0" w:rsidRDefault="00A751F3" w:rsidP="00A751F3">
      <w:pPr>
        <w:pStyle w:val="ListParagraph"/>
        <w:numPr>
          <w:ilvl w:val="0"/>
          <w:numId w:val="2"/>
        </w:numPr>
        <w:jc w:val="left"/>
        <w:rPr>
          <w:noProof/>
          <w:szCs w:val="24"/>
        </w:rPr>
      </w:pPr>
      <w:r w:rsidRPr="00143EB0">
        <w:rPr>
          <w:noProof/>
          <w:szCs w:val="24"/>
        </w:rPr>
        <w:t>Personal contact details such as your name, address, contact telephone numbers (landline and mobile) and personal email addresses.</w:t>
      </w:r>
    </w:p>
    <w:p w:rsidR="00A751F3" w:rsidRPr="00143EB0" w:rsidRDefault="00A751F3" w:rsidP="00A751F3">
      <w:pPr>
        <w:pStyle w:val="ListParagraph"/>
        <w:numPr>
          <w:ilvl w:val="0"/>
          <w:numId w:val="2"/>
        </w:numPr>
        <w:jc w:val="left"/>
        <w:rPr>
          <w:noProof/>
          <w:szCs w:val="24"/>
        </w:rPr>
      </w:pPr>
      <w:r w:rsidRPr="00143EB0">
        <w:rPr>
          <w:noProof/>
          <w:szCs w:val="24"/>
        </w:rPr>
        <w:lastRenderedPageBreak/>
        <w:t>Your date of birth, gender and National Insurance (NI) number.</w:t>
      </w:r>
    </w:p>
    <w:p w:rsidR="00A751F3" w:rsidRPr="00143EB0" w:rsidRDefault="00A751F3" w:rsidP="00A751F3">
      <w:pPr>
        <w:pStyle w:val="ListParagraph"/>
        <w:numPr>
          <w:ilvl w:val="0"/>
          <w:numId w:val="2"/>
        </w:numPr>
        <w:jc w:val="left"/>
        <w:rPr>
          <w:noProof/>
          <w:szCs w:val="24"/>
        </w:rPr>
      </w:pPr>
      <w:r w:rsidRPr="00143EB0">
        <w:rPr>
          <w:noProof/>
          <w:szCs w:val="24"/>
        </w:rPr>
        <w:t>A copy of your passport or similar photographic identification and/or proof of address documents.</w:t>
      </w:r>
    </w:p>
    <w:p w:rsidR="00A751F3" w:rsidRPr="00143EB0" w:rsidRDefault="000921C0" w:rsidP="00A751F3">
      <w:pPr>
        <w:pStyle w:val="ListParagraph"/>
        <w:numPr>
          <w:ilvl w:val="0"/>
          <w:numId w:val="2"/>
        </w:numPr>
        <w:jc w:val="left"/>
        <w:rPr>
          <w:noProof/>
          <w:szCs w:val="24"/>
        </w:rPr>
      </w:pPr>
      <w:r w:rsidRPr="00143EB0">
        <w:rPr>
          <w:noProof/>
          <w:szCs w:val="24"/>
        </w:rPr>
        <w:t>Marital status.</w:t>
      </w:r>
    </w:p>
    <w:p w:rsidR="000921C0" w:rsidRPr="00143EB0" w:rsidRDefault="000921C0" w:rsidP="00A751F3">
      <w:pPr>
        <w:pStyle w:val="ListParagraph"/>
        <w:numPr>
          <w:ilvl w:val="0"/>
          <w:numId w:val="2"/>
        </w:numPr>
        <w:jc w:val="left"/>
        <w:rPr>
          <w:noProof/>
          <w:szCs w:val="24"/>
        </w:rPr>
      </w:pPr>
      <w:r w:rsidRPr="00143EB0">
        <w:rPr>
          <w:noProof/>
          <w:szCs w:val="24"/>
        </w:rPr>
        <w:t>Next of kin, emergency contacts and their contact information.</w:t>
      </w:r>
    </w:p>
    <w:p w:rsidR="000921C0" w:rsidRPr="00143EB0" w:rsidRDefault="000921C0" w:rsidP="000921C0">
      <w:pPr>
        <w:pStyle w:val="ListParagraph"/>
        <w:numPr>
          <w:ilvl w:val="0"/>
          <w:numId w:val="2"/>
        </w:numPr>
        <w:jc w:val="left"/>
        <w:rPr>
          <w:noProof/>
          <w:szCs w:val="24"/>
        </w:rPr>
      </w:pPr>
      <w:r w:rsidRPr="00143EB0">
        <w:rPr>
          <w:noProof/>
          <w:szCs w:val="24"/>
        </w:rPr>
        <w:t>Employment and education history including your qualifications, job application, employment references, right to work information and details of any criminal convictions that you declare.</w:t>
      </w:r>
    </w:p>
    <w:p w:rsidR="000921C0" w:rsidRPr="00143EB0" w:rsidRDefault="000921C0" w:rsidP="000921C0">
      <w:pPr>
        <w:pStyle w:val="ListParagraph"/>
        <w:numPr>
          <w:ilvl w:val="0"/>
          <w:numId w:val="2"/>
        </w:numPr>
        <w:jc w:val="left"/>
        <w:rPr>
          <w:noProof/>
          <w:szCs w:val="24"/>
        </w:rPr>
      </w:pPr>
      <w:r w:rsidRPr="00143EB0">
        <w:rPr>
          <w:noProof/>
          <w:szCs w:val="24"/>
        </w:rPr>
        <w:t>Location of employment.</w:t>
      </w:r>
    </w:p>
    <w:p w:rsidR="000921C0" w:rsidRPr="00143EB0" w:rsidRDefault="000921C0" w:rsidP="000921C0">
      <w:pPr>
        <w:pStyle w:val="ListParagraph"/>
        <w:numPr>
          <w:ilvl w:val="0"/>
          <w:numId w:val="2"/>
        </w:numPr>
        <w:jc w:val="left"/>
        <w:rPr>
          <w:noProof/>
          <w:szCs w:val="24"/>
        </w:rPr>
      </w:pPr>
      <w:r w:rsidRPr="00143EB0">
        <w:rPr>
          <w:noProof/>
          <w:szCs w:val="24"/>
        </w:rPr>
        <w:t>Details of any secondary employments, political declarations, conflict of interest declarations or gift declarations.</w:t>
      </w:r>
    </w:p>
    <w:p w:rsidR="000921C0" w:rsidRPr="00143EB0" w:rsidRDefault="000921C0" w:rsidP="000921C0">
      <w:pPr>
        <w:pStyle w:val="ListParagraph"/>
        <w:numPr>
          <w:ilvl w:val="0"/>
          <w:numId w:val="2"/>
        </w:numPr>
        <w:jc w:val="left"/>
        <w:rPr>
          <w:noProof/>
          <w:szCs w:val="24"/>
        </w:rPr>
      </w:pPr>
      <w:r w:rsidRPr="00143EB0">
        <w:rPr>
          <w:noProof/>
          <w:szCs w:val="24"/>
        </w:rPr>
        <w:t xml:space="preserve">Security clearance details </w:t>
      </w:r>
      <w:r w:rsidR="00E8070C">
        <w:rPr>
          <w:noProof/>
          <w:szCs w:val="24"/>
        </w:rPr>
        <w:t>including</w:t>
      </w:r>
      <w:r w:rsidRPr="00143EB0">
        <w:rPr>
          <w:noProof/>
          <w:szCs w:val="24"/>
        </w:rPr>
        <w:t xml:space="preserve"> basic checks and higher security clearance details according to your job.</w:t>
      </w:r>
    </w:p>
    <w:p w:rsidR="000921C0" w:rsidRPr="00143EB0" w:rsidRDefault="000921C0" w:rsidP="000921C0">
      <w:pPr>
        <w:pStyle w:val="ListParagraph"/>
        <w:numPr>
          <w:ilvl w:val="0"/>
          <w:numId w:val="2"/>
        </w:numPr>
        <w:jc w:val="left"/>
        <w:rPr>
          <w:noProof/>
          <w:szCs w:val="24"/>
        </w:rPr>
      </w:pPr>
      <w:r w:rsidRPr="00143EB0">
        <w:rPr>
          <w:noProof/>
          <w:szCs w:val="24"/>
        </w:rPr>
        <w:t>Any criminal convictions that you declare to us.</w:t>
      </w:r>
    </w:p>
    <w:p w:rsidR="000921C0" w:rsidRPr="00143EB0" w:rsidRDefault="000921C0" w:rsidP="000921C0">
      <w:pPr>
        <w:pStyle w:val="ListParagraph"/>
        <w:numPr>
          <w:ilvl w:val="0"/>
          <w:numId w:val="2"/>
        </w:numPr>
        <w:jc w:val="left"/>
        <w:rPr>
          <w:noProof/>
          <w:szCs w:val="24"/>
        </w:rPr>
      </w:pPr>
      <w:r w:rsidRPr="00143EB0">
        <w:rPr>
          <w:noProof/>
          <w:szCs w:val="24"/>
        </w:rPr>
        <w:t>Your political declaration form in line with our policy and procedure regarding par</w:t>
      </w:r>
      <w:r w:rsidR="00E8070C">
        <w:rPr>
          <w:noProof/>
          <w:szCs w:val="24"/>
        </w:rPr>
        <w:t>t</w:t>
      </w:r>
      <w:r w:rsidRPr="00143EB0">
        <w:rPr>
          <w:noProof/>
          <w:szCs w:val="24"/>
        </w:rPr>
        <w:t>y political activities.</w:t>
      </w:r>
    </w:p>
    <w:p w:rsidR="000921C0" w:rsidRPr="00143EB0" w:rsidRDefault="000921C0" w:rsidP="000921C0">
      <w:pPr>
        <w:jc w:val="left"/>
        <w:rPr>
          <w:noProof/>
          <w:szCs w:val="24"/>
        </w:rPr>
      </w:pPr>
    </w:p>
    <w:p w:rsidR="000921C0" w:rsidRPr="00884508" w:rsidRDefault="000921C0" w:rsidP="000921C0">
      <w:pPr>
        <w:jc w:val="left"/>
        <w:rPr>
          <w:b/>
          <w:noProof/>
          <w:szCs w:val="24"/>
        </w:rPr>
      </w:pPr>
      <w:r w:rsidRPr="00884508">
        <w:rPr>
          <w:b/>
          <w:noProof/>
          <w:szCs w:val="24"/>
        </w:rPr>
        <w:t>Information related to your salary, pension and loans.</w:t>
      </w:r>
    </w:p>
    <w:p w:rsidR="000921C0" w:rsidRPr="00143EB0" w:rsidRDefault="000921C0" w:rsidP="000921C0">
      <w:pPr>
        <w:jc w:val="left"/>
        <w:rPr>
          <w:noProof/>
          <w:szCs w:val="24"/>
        </w:rPr>
      </w:pPr>
    </w:p>
    <w:p w:rsidR="000921C0" w:rsidRPr="00143EB0" w:rsidRDefault="000921C0" w:rsidP="000921C0">
      <w:pPr>
        <w:jc w:val="left"/>
        <w:rPr>
          <w:noProof/>
          <w:szCs w:val="24"/>
        </w:rPr>
      </w:pPr>
      <w:r w:rsidRPr="00143EB0">
        <w:rPr>
          <w:noProof/>
          <w:szCs w:val="24"/>
        </w:rPr>
        <w:t>We process this information for the payment of your salary, pension and other employment related benefits.  We also process it for the administration of statutory and contractual leave entitlements such as holiday or maternity leave.</w:t>
      </w:r>
    </w:p>
    <w:p w:rsidR="000921C0" w:rsidRPr="00143EB0" w:rsidRDefault="000921C0" w:rsidP="000921C0">
      <w:pPr>
        <w:jc w:val="left"/>
        <w:rPr>
          <w:noProof/>
          <w:szCs w:val="24"/>
        </w:rPr>
      </w:pPr>
    </w:p>
    <w:p w:rsidR="000921C0" w:rsidRPr="00143EB0" w:rsidRDefault="004828F5" w:rsidP="004828F5">
      <w:pPr>
        <w:pStyle w:val="ListParagraph"/>
        <w:numPr>
          <w:ilvl w:val="0"/>
          <w:numId w:val="3"/>
        </w:numPr>
        <w:jc w:val="left"/>
        <w:rPr>
          <w:noProof/>
          <w:szCs w:val="24"/>
        </w:rPr>
      </w:pPr>
      <w:r w:rsidRPr="00143EB0">
        <w:rPr>
          <w:noProof/>
          <w:szCs w:val="24"/>
        </w:rPr>
        <w:t xml:space="preserve">Information about your job role and your employment contract including; your start and leave dates, salary (including </w:t>
      </w:r>
      <w:r w:rsidR="00E8070C">
        <w:rPr>
          <w:noProof/>
          <w:szCs w:val="24"/>
        </w:rPr>
        <w:t>grade and salary band), any chan</w:t>
      </w:r>
      <w:r w:rsidRPr="00143EB0">
        <w:rPr>
          <w:noProof/>
          <w:szCs w:val="24"/>
        </w:rPr>
        <w:t xml:space="preserve">ges to your employment contract, working pattern (including any </w:t>
      </w:r>
      <w:r w:rsidR="00C14873" w:rsidRPr="00143EB0">
        <w:rPr>
          <w:noProof/>
          <w:szCs w:val="24"/>
        </w:rPr>
        <w:t>requests for flexible working).</w:t>
      </w:r>
    </w:p>
    <w:p w:rsidR="00C14873" w:rsidRPr="00143EB0" w:rsidRDefault="00C14873" w:rsidP="004828F5">
      <w:pPr>
        <w:pStyle w:val="ListParagraph"/>
        <w:numPr>
          <w:ilvl w:val="0"/>
          <w:numId w:val="3"/>
        </w:numPr>
        <w:jc w:val="left"/>
        <w:rPr>
          <w:noProof/>
          <w:szCs w:val="24"/>
        </w:rPr>
      </w:pPr>
      <w:r w:rsidRPr="00143EB0">
        <w:rPr>
          <w:noProof/>
          <w:szCs w:val="24"/>
        </w:rPr>
        <w:t>Details of your time spent working and any overtime, expenses, or other payments claimed, including details of any loans such as for travel season tickets.</w:t>
      </w:r>
    </w:p>
    <w:p w:rsidR="00C14873" w:rsidRPr="00143EB0" w:rsidRDefault="00C14873" w:rsidP="004828F5">
      <w:pPr>
        <w:pStyle w:val="ListParagraph"/>
        <w:numPr>
          <w:ilvl w:val="0"/>
          <w:numId w:val="3"/>
        </w:numPr>
        <w:jc w:val="left"/>
        <w:rPr>
          <w:noProof/>
          <w:szCs w:val="24"/>
        </w:rPr>
      </w:pPr>
      <w:r w:rsidRPr="00143EB0">
        <w:rPr>
          <w:noProof/>
          <w:szCs w:val="24"/>
        </w:rPr>
        <w:t>Details of any leave including sick leave, holidays, special leave etc.</w:t>
      </w:r>
    </w:p>
    <w:p w:rsidR="00C14873" w:rsidRPr="00143EB0" w:rsidRDefault="00C14873" w:rsidP="004828F5">
      <w:pPr>
        <w:pStyle w:val="ListParagraph"/>
        <w:numPr>
          <w:ilvl w:val="0"/>
          <w:numId w:val="3"/>
        </w:numPr>
        <w:jc w:val="left"/>
        <w:rPr>
          <w:noProof/>
          <w:szCs w:val="24"/>
        </w:rPr>
      </w:pPr>
      <w:r w:rsidRPr="00143EB0">
        <w:rPr>
          <w:noProof/>
          <w:szCs w:val="24"/>
        </w:rPr>
        <w:t>Pensions details including membership of both state and occupational pension schemes (current and previous).</w:t>
      </w:r>
    </w:p>
    <w:p w:rsidR="00C14873" w:rsidRPr="00143EB0" w:rsidRDefault="00C14873" w:rsidP="004828F5">
      <w:pPr>
        <w:pStyle w:val="ListParagraph"/>
        <w:numPr>
          <w:ilvl w:val="0"/>
          <w:numId w:val="3"/>
        </w:numPr>
        <w:jc w:val="left"/>
        <w:rPr>
          <w:noProof/>
          <w:szCs w:val="24"/>
        </w:rPr>
      </w:pPr>
      <w:r w:rsidRPr="00143EB0">
        <w:rPr>
          <w:noProof/>
          <w:szCs w:val="24"/>
        </w:rPr>
        <w:t>Your bank account details, payroll records and tax status information.</w:t>
      </w:r>
    </w:p>
    <w:p w:rsidR="00C14873" w:rsidRPr="00143EB0" w:rsidRDefault="00C14873" w:rsidP="004828F5">
      <w:pPr>
        <w:pStyle w:val="ListParagraph"/>
        <w:numPr>
          <w:ilvl w:val="0"/>
          <w:numId w:val="3"/>
        </w:numPr>
        <w:jc w:val="left"/>
        <w:rPr>
          <w:noProof/>
          <w:szCs w:val="24"/>
        </w:rPr>
      </w:pPr>
      <w:r w:rsidRPr="00143EB0">
        <w:rPr>
          <w:noProof/>
          <w:szCs w:val="24"/>
        </w:rPr>
        <w:t>Trade Union membership for the purpose of the deduction of subscriptions directly from salary.</w:t>
      </w:r>
    </w:p>
    <w:p w:rsidR="00C14873" w:rsidRPr="00143EB0" w:rsidRDefault="00C14873" w:rsidP="004828F5">
      <w:pPr>
        <w:pStyle w:val="ListParagraph"/>
        <w:numPr>
          <w:ilvl w:val="0"/>
          <w:numId w:val="3"/>
        </w:numPr>
        <w:jc w:val="left"/>
        <w:rPr>
          <w:noProof/>
          <w:szCs w:val="24"/>
        </w:rPr>
      </w:pPr>
      <w:r w:rsidRPr="00143EB0">
        <w:rPr>
          <w:noProof/>
          <w:szCs w:val="24"/>
        </w:rPr>
        <w:t>Details relating to Maternity, Paternity, Shared Parental and Adoption leave and pay.  This includes forms applying for the relevant leave, copies of MATB1 forms/matching certificates and any other relevant documentation relating to the nature of the leave you will be taking.</w:t>
      </w:r>
    </w:p>
    <w:p w:rsidR="00C14873" w:rsidRPr="00143EB0" w:rsidRDefault="00C14873" w:rsidP="00C14873">
      <w:pPr>
        <w:jc w:val="left"/>
        <w:rPr>
          <w:noProof/>
          <w:szCs w:val="24"/>
        </w:rPr>
      </w:pPr>
    </w:p>
    <w:p w:rsidR="00C14873" w:rsidRPr="00884508" w:rsidRDefault="00C14873" w:rsidP="00C14873">
      <w:pPr>
        <w:jc w:val="left"/>
        <w:rPr>
          <w:b/>
          <w:noProof/>
          <w:szCs w:val="24"/>
        </w:rPr>
      </w:pPr>
      <w:r w:rsidRPr="00884508">
        <w:rPr>
          <w:b/>
          <w:noProof/>
          <w:szCs w:val="24"/>
        </w:rPr>
        <w:t>Information relating to your performance and training.</w:t>
      </w:r>
    </w:p>
    <w:p w:rsidR="00C14873" w:rsidRPr="00143EB0" w:rsidRDefault="00C14873" w:rsidP="00C14873">
      <w:pPr>
        <w:jc w:val="left"/>
        <w:rPr>
          <w:noProof/>
          <w:szCs w:val="24"/>
        </w:rPr>
      </w:pPr>
    </w:p>
    <w:p w:rsidR="00C14873" w:rsidRPr="00143EB0" w:rsidRDefault="00106CFA" w:rsidP="00106CFA">
      <w:pPr>
        <w:jc w:val="left"/>
        <w:rPr>
          <w:noProof/>
          <w:szCs w:val="24"/>
        </w:rPr>
      </w:pPr>
      <w:r w:rsidRPr="00143EB0">
        <w:rPr>
          <w:noProof/>
          <w:szCs w:val="24"/>
        </w:rPr>
        <w:t>We use this information to assess your performance, to conduct pay and grading reviews and to deal with any employer/employee related disputes.  We also use it to mee</w:t>
      </w:r>
      <w:r w:rsidR="00E8070C">
        <w:rPr>
          <w:noProof/>
          <w:szCs w:val="24"/>
        </w:rPr>
        <w:t>t</w:t>
      </w:r>
      <w:r w:rsidRPr="00143EB0">
        <w:rPr>
          <w:noProof/>
          <w:szCs w:val="24"/>
        </w:rPr>
        <w:t xml:space="preserve"> the training and development needs required for your role.</w:t>
      </w:r>
    </w:p>
    <w:p w:rsidR="00106CFA" w:rsidRPr="00143EB0" w:rsidRDefault="00106CFA" w:rsidP="00106CFA">
      <w:pPr>
        <w:jc w:val="left"/>
        <w:rPr>
          <w:noProof/>
          <w:szCs w:val="24"/>
        </w:rPr>
      </w:pPr>
    </w:p>
    <w:p w:rsidR="00106CFA" w:rsidRPr="00143EB0" w:rsidRDefault="00106CFA" w:rsidP="00106CFA">
      <w:pPr>
        <w:pStyle w:val="ListParagraph"/>
        <w:numPr>
          <w:ilvl w:val="0"/>
          <w:numId w:val="5"/>
        </w:numPr>
        <w:jc w:val="left"/>
        <w:rPr>
          <w:noProof/>
          <w:szCs w:val="24"/>
        </w:rPr>
      </w:pPr>
      <w:r w:rsidRPr="00143EB0">
        <w:rPr>
          <w:noProof/>
          <w:szCs w:val="24"/>
        </w:rPr>
        <w:t>Information relating to your performance at work e.g. probation reviews, PDRs, promotions.</w:t>
      </w:r>
    </w:p>
    <w:p w:rsidR="00106CFA" w:rsidRPr="00143EB0" w:rsidRDefault="00106CFA" w:rsidP="00106CFA">
      <w:pPr>
        <w:pStyle w:val="ListParagraph"/>
        <w:numPr>
          <w:ilvl w:val="0"/>
          <w:numId w:val="5"/>
        </w:numPr>
        <w:jc w:val="left"/>
        <w:rPr>
          <w:noProof/>
          <w:szCs w:val="24"/>
        </w:rPr>
      </w:pPr>
      <w:r w:rsidRPr="00143EB0">
        <w:rPr>
          <w:noProof/>
          <w:szCs w:val="24"/>
        </w:rPr>
        <w:t>Grievance and Dignity and Work matters and investigations to which you may be a party or witness.</w:t>
      </w:r>
    </w:p>
    <w:p w:rsidR="00106CFA" w:rsidRPr="00143EB0" w:rsidRDefault="00106CFA" w:rsidP="00106CFA">
      <w:pPr>
        <w:pStyle w:val="ListParagraph"/>
        <w:numPr>
          <w:ilvl w:val="0"/>
          <w:numId w:val="5"/>
        </w:numPr>
        <w:jc w:val="left"/>
        <w:rPr>
          <w:noProof/>
          <w:szCs w:val="24"/>
        </w:rPr>
      </w:pPr>
      <w:r w:rsidRPr="00143EB0">
        <w:rPr>
          <w:noProof/>
          <w:szCs w:val="24"/>
        </w:rPr>
        <w:t>Disciplinary records and documentation related to any investigations, hearings and warnings/penalties issued.</w:t>
      </w:r>
    </w:p>
    <w:p w:rsidR="00106CFA" w:rsidRPr="00143EB0" w:rsidRDefault="00106CFA" w:rsidP="00106CFA">
      <w:pPr>
        <w:pStyle w:val="ListParagraph"/>
        <w:numPr>
          <w:ilvl w:val="0"/>
          <w:numId w:val="5"/>
        </w:numPr>
        <w:jc w:val="left"/>
        <w:rPr>
          <w:noProof/>
          <w:szCs w:val="24"/>
        </w:rPr>
      </w:pPr>
      <w:r w:rsidRPr="00143EB0">
        <w:rPr>
          <w:noProof/>
          <w:szCs w:val="24"/>
        </w:rPr>
        <w:lastRenderedPageBreak/>
        <w:t>Whistleblowing concerns raised by you, or to which you may be a party of witness.</w:t>
      </w:r>
    </w:p>
    <w:p w:rsidR="00106CFA" w:rsidRPr="00143EB0" w:rsidRDefault="00106CFA" w:rsidP="00106CFA">
      <w:pPr>
        <w:pStyle w:val="ListParagraph"/>
        <w:numPr>
          <w:ilvl w:val="0"/>
          <w:numId w:val="5"/>
        </w:numPr>
        <w:jc w:val="left"/>
        <w:rPr>
          <w:noProof/>
          <w:szCs w:val="24"/>
        </w:rPr>
      </w:pPr>
      <w:r w:rsidRPr="00143EB0">
        <w:rPr>
          <w:noProof/>
          <w:szCs w:val="24"/>
        </w:rPr>
        <w:t>Information related to your training history and developments needs.</w:t>
      </w:r>
    </w:p>
    <w:p w:rsidR="00106CFA" w:rsidRPr="00143EB0" w:rsidRDefault="00106CFA" w:rsidP="00106CFA">
      <w:pPr>
        <w:jc w:val="left"/>
        <w:rPr>
          <w:noProof/>
          <w:szCs w:val="24"/>
        </w:rPr>
      </w:pPr>
    </w:p>
    <w:p w:rsidR="00106CFA" w:rsidRPr="00884508" w:rsidRDefault="00106CFA" w:rsidP="00106CFA">
      <w:pPr>
        <w:jc w:val="left"/>
        <w:rPr>
          <w:b/>
          <w:noProof/>
          <w:szCs w:val="24"/>
        </w:rPr>
      </w:pPr>
      <w:r w:rsidRPr="00884508">
        <w:rPr>
          <w:b/>
          <w:noProof/>
          <w:szCs w:val="24"/>
        </w:rPr>
        <w:t>Information relating to monitoring.</w:t>
      </w:r>
    </w:p>
    <w:p w:rsidR="00106CFA" w:rsidRPr="00143EB0" w:rsidRDefault="00106CFA" w:rsidP="00106CFA">
      <w:pPr>
        <w:jc w:val="left"/>
        <w:rPr>
          <w:noProof/>
          <w:szCs w:val="24"/>
        </w:rPr>
      </w:pPr>
    </w:p>
    <w:p w:rsidR="00106CFA" w:rsidRPr="00143EB0" w:rsidRDefault="00143EB0" w:rsidP="00106CFA">
      <w:pPr>
        <w:jc w:val="left"/>
        <w:rPr>
          <w:noProof/>
          <w:szCs w:val="24"/>
        </w:rPr>
      </w:pPr>
      <w:r w:rsidRPr="00143EB0">
        <w:rPr>
          <w:noProof/>
          <w:szCs w:val="24"/>
        </w:rPr>
        <w:t>We use this information to assess your compliance with corporate policies and procedures and to ensure the security of our premises, IT systems and employees.</w:t>
      </w:r>
    </w:p>
    <w:p w:rsidR="00143EB0" w:rsidRPr="00143EB0" w:rsidRDefault="00143EB0" w:rsidP="00106CFA">
      <w:pPr>
        <w:jc w:val="left"/>
        <w:rPr>
          <w:noProof/>
          <w:szCs w:val="24"/>
        </w:rPr>
      </w:pPr>
    </w:p>
    <w:p w:rsidR="00143EB0" w:rsidRPr="00143EB0" w:rsidRDefault="00143EB0" w:rsidP="00143EB0">
      <w:pPr>
        <w:pStyle w:val="ListParagraph"/>
        <w:numPr>
          <w:ilvl w:val="0"/>
          <w:numId w:val="6"/>
        </w:numPr>
        <w:jc w:val="left"/>
        <w:rPr>
          <w:noProof/>
          <w:szCs w:val="24"/>
        </w:rPr>
      </w:pPr>
      <w:r w:rsidRPr="00143EB0">
        <w:rPr>
          <w:noProof/>
          <w:szCs w:val="24"/>
        </w:rPr>
        <w:t>Information about your access to data held by us for the purposes of criminal enforcement if you are involved with this work.</w:t>
      </w:r>
    </w:p>
    <w:p w:rsidR="00143EB0" w:rsidRPr="00143EB0" w:rsidRDefault="00143EB0" w:rsidP="00143EB0">
      <w:pPr>
        <w:pStyle w:val="ListParagraph"/>
        <w:numPr>
          <w:ilvl w:val="0"/>
          <w:numId w:val="6"/>
        </w:numPr>
        <w:jc w:val="left"/>
        <w:rPr>
          <w:noProof/>
          <w:szCs w:val="24"/>
        </w:rPr>
      </w:pPr>
      <w:r w:rsidRPr="00143EB0">
        <w:rPr>
          <w:noProof/>
          <w:szCs w:val="24"/>
        </w:rPr>
        <w:t>Information derived from monitoring IT acceptable use standards.</w:t>
      </w:r>
    </w:p>
    <w:p w:rsidR="00143EB0" w:rsidRPr="00143EB0" w:rsidRDefault="00143EB0" w:rsidP="00143EB0">
      <w:pPr>
        <w:pStyle w:val="ListParagraph"/>
        <w:numPr>
          <w:ilvl w:val="0"/>
          <w:numId w:val="6"/>
        </w:numPr>
        <w:jc w:val="left"/>
        <w:rPr>
          <w:noProof/>
          <w:szCs w:val="24"/>
        </w:rPr>
      </w:pPr>
      <w:r w:rsidRPr="00143EB0">
        <w:rPr>
          <w:noProof/>
          <w:szCs w:val="24"/>
        </w:rPr>
        <w:t>Photos and CCTV images.</w:t>
      </w:r>
    </w:p>
    <w:p w:rsidR="00143EB0" w:rsidRPr="00143EB0" w:rsidRDefault="00143EB0" w:rsidP="00143EB0">
      <w:pPr>
        <w:jc w:val="left"/>
        <w:rPr>
          <w:noProof/>
          <w:szCs w:val="24"/>
          <w:u w:val="single"/>
        </w:rPr>
      </w:pPr>
    </w:p>
    <w:p w:rsidR="00143EB0" w:rsidRPr="00884508" w:rsidRDefault="00143EB0" w:rsidP="00143EB0">
      <w:pPr>
        <w:jc w:val="left"/>
        <w:rPr>
          <w:b/>
          <w:noProof/>
          <w:szCs w:val="24"/>
        </w:rPr>
      </w:pPr>
      <w:r w:rsidRPr="00884508">
        <w:rPr>
          <w:b/>
          <w:noProof/>
          <w:szCs w:val="24"/>
        </w:rPr>
        <w:t>Information relating to your health and wellbeing and other special category data.</w:t>
      </w:r>
    </w:p>
    <w:p w:rsidR="00143EB0" w:rsidRPr="00143EB0" w:rsidRDefault="00143EB0" w:rsidP="00143EB0">
      <w:pPr>
        <w:jc w:val="left"/>
        <w:rPr>
          <w:noProof/>
          <w:szCs w:val="24"/>
        </w:rPr>
      </w:pPr>
    </w:p>
    <w:p w:rsidR="00B859D9" w:rsidRDefault="00143EB0">
      <w:pPr>
        <w:rPr>
          <w:noProof/>
          <w:szCs w:val="24"/>
        </w:rPr>
      </w:pPr>
      <w:r>
        <w:rPr>
          <w:noProof/>
          <w:szCs w:val="24"/>
        </w:rPr>
        <w:t xml:space="preserve">We use the following information to comply with our legal obligations and for equal </w:t>
      </w:r>
      <w:r w:rsidR="00884508">
        <w:rPr>
          <w:noProof/>
          <w:szCs w:val="24"/>
        </w:rPr>
        <w:t>opportunities monitoring.  We also use it to ensure the health, safety and wellbeing of our employees.</w:t>
      </w:r>
    </w:p>
    <w:p w:rsidR="00884508" w:rsidRDefault="00884508">
      <w:pPr>
        <w:rPr>
          <w:noProof/>
          <w:szCs w:val="24"/>
        </w:rPr>
      </w:pPr>
    </w:p>
    <w:p w:rsidR="00884508" w:rsidRDefault="00884508" w:rsidP="00884508">
      <w:pPr>
        <w:pStyle w:val="ListParagraph"/>
        <w:numPr>
          <w:ilvl w:val="0"/>
          <w:numId w:val="7"/>
        </w:numPr>
        <w:rPr>
          <w:noProof/>
          <w:szCs w:val="24"/>
        </w:rPr>
      </w:pPr>
      <w:r>
        <w:rPr>
          <w:noProof/>
          <w:szCs w:val="24"/>
        </w:rPr>
        <w:t>Health and wellbeing information either declared by you or obtained from health checks, eye examinations, occupational health referrals and reports, sick leave forms, health management questionnaires or fit notes i.e. Statement of Fitness for Work from your GP or hospital.</w:t>
      </w:r>
    </w:p>
    <w:p w:rsidR="00884508" w:rsidRDefault="00884508" w:rsidP="00884508">
      <w:pPr>
        <w:pStyle w:val="ListParagraph"/>
        <w:numPr>
          <w:ilvl w:val="0"/>
          <w:numId w:val="7"/>
        </w:numPr>
        <w:rPr>
          <w:noProof/>
          <w:szCs w:val="24"/>
        </w:rPr>
      </w:pPr>
      <w:r>
        <w:rPr>
          <w:noProof/>
          <w:szCs w:val="24"/>
        </w:rPr>
        <w:t>Accident records if you have an accident at work.</w:t>
      </w:r>
    </w:p>
    <w:p w:rsidR="00884508" w:rsidRDefault="00884508" w:rsidP="00884508">
      <w:pPr>
        <w:pStyle w:val="ListParagraph"/>
        <w:numPr>
          <w:ilvl w:val="0"/>
          <w:numId w:val="7"/>
        </w:numPr>
        <w:rPr>
          <w:noProof/>
          <w:szCs w:val="24"/>
        </w:rPr>
      </w:pPr>
      <w:r>
        <w:rPr>
          <w:noProof/>
          <w:szCs w:val="24"/>
        </w:rPr>
        <w:t xml:space="preserve">Details of </w:t>
      </w:r>
      <w:r w:rsidR="00E8070C">
        <w:rPr>
          <w:noProof/>
          <w:szCs w:val="24"/>
        </w:rPr>
        <w:t>any desk audits, access needs or</w:t>
      </w:r>
      <w:r>
        <w:rPr>
          <w:noProof/>
          <w:szCs w:val="24"/>
        </w:rPr>
        <w:t xml:space="preserve"> reasonable adjustments.</w:t>
      </w:r>
    </w:p>
    <w:p w:rsidR="00884508" w:rsidRDefault="00884508" w:rsidP="00884508">
      <w:pPr>
        <w:pStyle w:val="ListParagraph"/>
        <w:numPr>
          <w:ilvl w:val="0"/>
          <w:numId w:val="7"/>
        </w:numPr>
        <w:rPr>
          <w:noProof/>
          <w:szCs w:val="24"/>
        </w:rPr>
      </w:pPr>
      <w:r>
        <w:rPr>
          <w:noProof/>
          <w:szCs w:val="24"/>
        </w:rPr>
        <w:t>Information you have provided regarding Protected Characteristics as defined by the Equality Act and s.75 of the Northern Ireland Act for the purpose of equal opportunities monitoring.  This includes racial or ethnic origin, religious beliefs, disabilty status, and gender identification and may be extended to include other protected characteristics.</w:t>
      </w:r>
    </w:p>
    <w:p w:rsidR="00884508" w:rsidRDefault="00884508" w:rsidP="00884508">
      <w:pPr>
        <w:rPr>
          <w:noProof/>
          <w:szCs w:val="24"/>
          <w:u w:val="single"/>
        </w:rPr>
      </w:pPr>
    </w:p>
    <w:p w:rsidR="00884508" w:rsidRDefault="00884508" w:rsidP="00884508">
      <w:pPr>
        <w:rPr>
          <w:b/>
          <w:noProof/>
          <w:szCs w:val="24"/>
        </w:rPr>
      </w:pPr>
      <w:r w:rsidRPr="00884508">
        <w:rPr>
          <w:b/>
          <w:noProof/>
          <w:szCs w:val="24"/>
        </w:rPr>
        <w:t xml:space="preserve">Lawful basis for </w:t>
      </w:r>
      <w:r>
        <w:rPr>
          <w:b/>
          <w:noProof/>
          <w:szCs w:val="24"/>
        </w:rPr>
        <w:t>processing your personal data.</w:t>
      </w:r>
    </w:p>
    <w:p w:rsidR="00884508" w:rsidRDefault="00884508" w:rsidP="00884508">
      <w:pPr>
        <w:rPr>
          <w:b/>
          <w:noProof/>
          <w:szCs w:val="24"/>
        </w:rPr>
      </w:pPr>
    </w:p>
    <w:p w:rsidR="00884508" w:rsidRDefault="00884508" w:rsidP="00884508">
      <w:pPr>
        <w:rPr>
          <w:noProof/>
          <w:szCs w:val="24"/>
        </w:rPr>
      </w:pPr>
      <w:r>
        <w:rPr>
          <w:noProof/>
          <w:szCs w:val="24"/>
        </w:rPr>
        <w:t>Depending on the processing activity, we rely on the following lawful basis for processing your personal data under the General Data Protection Regulations (GDPR):</w:t>
      </w:r>
    </w:p>
    <w:p w:rsidR="00884508" w:rsidRDefault="00884508" w:rsidP="00884508">
      <w:pPr>
        <w:rPr>
          <w:noProof/>
          <w:szCs w:val="24"/>
        </w:rPr>
      </w:pPr>
    </w:p>
    <w:p w:rsidR="00884508" w:rsidRDefault="00884508" w:rsidP="00884508">
      <w:pPr>
        <w:pStyle w:val="ListParagraph"/>
        <w:numPr>
          <w:ilvl w:val="0"/>
          <w:numId w:val="8"/>
        </w:numPr>
        <w:rPr>
          <w:noProof/>
          <w:szCs w:val="24"/>
        </w:rPr>
      </w:pPr>
      <w:r>
        <w:rPr>
          <w:noProof/>
          <w:szCs w:val="24"/>
        </w:rPr>
        <w:t xml:space="preserve">Article 6(1)(b) </w:t>
      </w:r>
      <w:r w:rsidR="00E8070C">
        <w:rPr>
          <w:noProof/>
          <w:szCs w:val="24"/>
        </w:rPr>
        <w:t>which relates</w:t>
      </w:r>
      <w:r>
        <w:rPr>
          <w:noProof/>
          <w:szCs w:val="24"/>
        </w:rPr>
        <w:t xml:space="preserve"> to processing necessary for the performance of a contract.</w:t>
      </w:r>
    </w:p>
    <w:p w:rsidR="00884508" w:rsidRDefault="00884508" w:rsidP="00884508">
      <w:pPr>
        <w:pStyle w:val="ListParagraph"/>
        <w:numPr>
          <w:ilvl w:val="0"/>
          <w:numId w:val="8"/>
        </w:numPr>
        <w:rPr>
          <w:noProof/>
          <w:szCs w:val="24"/>
        </w:rPr>
      </w:pPr>
      <w:r>
        <w:rPr>
          <w:noProof/>
          <w:szCs w:val="24"/>
        </w:rPr>
        <w:t>Article 6(1)(c) so we can comply with our legal obligations as your employer.</w:t>
      </w:r>
    </w:p>
    <w:p w:rsidR="00884508" w:rsidRDefault="00AC5EB2" w:rsidP="00884508">
      <w:pPr>
        <w:pStyle w:val="ListParagraph"/>
        <w:numPr>
          <w:ilvl w:val="0"/>
          <w:numId w:val="8"/>
        </w:numPr>
        <w:rPr>
          <w:noProof/>
          <w:szCs w:val="24"/>
        </w:rPr>
      </w:pPr>
      <w:r>
        <w:rPr>
          <w:noProof/>
          <w:szCs w:val="24"/>
        </w:rPr>
        <w:t>Article 6 (1)(d) in oder to protect your vital interests or those of another person.</w:t>
      </w:r>
    </w:p>
    <w:p w:rsidR="00AC5EB2" w:rsidRDefault="00AC5EB2" w:rsidP="00884508">
      <w:pPr>
        <w:pStyle w:val="ListParagraph"/>
        <w:numPr>
          <w:ilvl w:val="0"/>
          <w:numId w:val="8"/>
        </w:numPr>
        <w:rPr>
          <w:noProof/>
          <w:szCs w:val="24"/>
        </w:rPr>
      </w:pPr>
      <w:r>
        <w:rPr>
          <w:noProof/>
          <w:szCs w:val="24"/>
        </w:rPr>
        <w:t>Article 6(1)(e) for the performance of our public task.</w:t>
      </w:r>
    </w:p>
    <w:p w:rsidR="00AC5EB2" w:rsidRDefault="00AC5EB2" w:rsidP="00884508">
      <w:pPr>
        <w:pStyle w:val="ListParagraph"/>
        <w:numPr>
          <w:ilvl w:val="0"/>
          <w:numId w:val="8"/>
        </w:numPr>
        <w:rPr>
          <w:noProof/>
          <w:szCs w:val="24"/>
        </w:rPr>
      </w:pPr>
      <w:r>
        <w:rPr>
          <w:noProof/>
          <w:szCs w:val="24"/>
        </w:rPr>
        <w:t>Article 6(1)(f) for the purpose of our legitimate interest.</w:t>
      </w:r>
    </w:p>
    <w:p w:rsidR="00AC5EB2" w:rsidRDefault="00AC5EB2" w:rsidP="00AC5EB2">
      <w:pPr>
        <w:rPr>
          <w:noProof/>
          <w:szCs w:val="24"/>
        </w:rPr>
      </w:pPr>
    </w:p>
    <w:p w:rsidR="00AC5EB2" w:rsidRDefault="00AC5EB2" w:rsidP="00AC5EB2">
      <w:pPr>
        <w:rPr>
          <w:noProof/>
          <w:szCs w:val="24"/>
        </w:rPr>
      </w:pPr>
      <w:r>
        <w:rPr>
          <w:b/>
          <w:noProof/>
          <w:szCs w:val="24"/>
        </w:rPr>
        <w:t>Special category data.</w:t>
      </w:r>
    </w:p>
    <w:p w:rsidR="00AC5EB2" w:rsidRDefault="00AC5EB2" w:rsidP="00AC5EB2">
      <w:pPr>
        <w:rPr>
          <w:noProof/>
          <w:szCs w:val="24"/>
        </w:rPr>
      </w:pPr>
    </w:p>
    <w:p w:rsidR="00AC5EB2" w:rsidRDefault="00AC5EB2" w:rsidP="00AC5EB2">
      <w:pPr>
        <w:rPr>
          <w:noProof/>
          <w:szCs w:val="24"/>
        </w:rPr>
      </w:pPr>
      <w:r>
        <w:rPr>
          <w:noProof/>
          <w:szCs w:val="24"/>
        </w:rPr>
        <w:t>Where the information we process is special category data, for example your health data, the additional basis for processing that we rely on are:</w:t>
      </w:r>
    </w:p>
    <w:p w:rsidR="00AC5EB2" w:rsidRDefault="00AC5EB2" w:rsidP="00AC5EB2">
      <w:pPr>
        <w:rPr>
          <w:noProof/>
          <w:szCs w:val="24"/>
        </w:rPr>
      </w:pPr>
    </w:p>
    <w:p w:rsidR="00AC5EB2" w:rsidRDefault="00AC5EB2" w:rsidP="00AC5EB2">
      <w:pPr>
        <w:pStyle w:val="ListParagraph"/>
        <w:numPr>
          <w:ilvl w:val="0"/>
          <w:numId w:val="9"/>
        </w:numPr>
        <w:rPr>
          <w:noProof/>
          <w:szCs w:val="24"/>
        </w:rPr>
      </w:pPr>
      <w:r>
        <w:rPr>
          <w:noProof/>
          <w:szCs w:val="24"/>
        </w:rPr>
        <w:t>Article 9(2)(b) which relates to carrying out our obligations and exercising our rights in employment and in the safeguarding of your fundamental rights.</w:t>
      </w:r>
    </w:p>
    <w:p w:rsidR="00AC5EB2" w:rsidRDefault="00AC5EB2" w:rsidP="00AC5EB2">
      <w:pPr>
        <w:pStyle w:val="ListParagraph"/>
        <w:numPr>
          <w:ilvl w:val="0"/>
          <w:numId w:val="9"/>
        </w:numPr>
        <w:rPr>
          <w:noProof/>
          <w:szCs w:val="24"/>
        </w:rPr>
      </w:pPr>
      <w:r>
        <w:rPr>
          <w:noProof/>
          <w:szCs w:val="24"/>
        </w:rPr>
        <w:lastRenderedPageBreak/>
        <w:t>Article 9(2)(c) to protect your vital interest or those of another person where you are incabable of giving your consent.</w:t>
      </w:r>
    </w:p>
    <w:p w:rsidR="00AC5EB2" w:rsidRDefault="00AC5EB2" w:rsidP="00AC5EB2">
      <w:pPr>
        <w:pStyle w:val="ListParagraph"/>
        <w:numPr>
          <w:ilvl w:val="0"/>
          <w:numId w:val="9"/>
        </w:numPr>
        <w:rPr>
          <w:noProof/>
          <w:szCs w:val="24"/>
        </w:rPr>
      </w:pPr>
      <w:r>
        <w:rPr>
          <w:noProof/>
          <w:szCs w:val="24"/>
        </w:rPr>
        <w:t>Article 9(2)(f) for the establishment, exercise or defense of legal claims.</w:t>
      </w:r>
    </w:p>
    <w:p w:rsidR="00AC5EB2" w:rsidRDefault="00AC5EB2" w:rsidP="00AC5EB2">
      <w:pPr>
        <w:pStyle w:val="ListParagraph"/>
        <w:numPr>
          <w:ilvl w:val="0"/>
          <w:numId w:val="9"/>
        </w:numPr>
        <w:rPr>
          <w:noProof/>
          <w:szCs w:val="24"/>
        </w:rPr>
      </w:pPr>
      <w:r>
        <w:rPr>
          <w:noProof/>
          <w:szCs w:val="24"/>
        </w:rPr>
        <w:t>Article 9(2)(h) for the purposes of preventative or occupational medicine and assessing your working capacity as an employee.</w:t>
      </w:r>
    </w:p>
    <w:p w:rsidR="00AC5EB2" w:rsidRDefault="00AC5EB2" w:rsidP="00AC5EB2">
      <w:pPr>
        <w:pStyle w:val="ListParagraph"/>
        <w:numPr>
          <w:ilvl w:val="0"/>
          <w:numId w:val="9"/>
        </w:numPr>
        <w:rPr>
          <w:noProof/>
          <w:szCs w:val="24"/>
        </w:rPr>
      </w:pPr>
      <w:r>
        <w:rPr>
          <w:noProof/>
          <w:szCs w:val="24"/>
        </w:rPr>
        <w:t>Article 9(2)(j) for archiving purposes in the public interest.</w:t>
      </w:r>
    </w:p>
    <w:p w:rsidR="00AC5EB2" w:rsidRDefault="00AC5EB2" w:rsidP="00AC5EB2">
      <w:pPr>
        <w:rPr>
          <w:noProof/>
          <w:szCs w:val="24"/>
        </w:rPr>
      </w:pPr>
    </w:p>
    <w:p w:rsidR="00AC5EB2" w:rsidRPr="00AC5EB2" w:rsidRDefault="00AC5EB2" w:rsidP="00AC5EB2">
      <w:pPr>
        <w:rPr>
          <w:noProof/>
          <w:szCs w:val="24"/>
        </w:rPr>
      </w:pPr>
      <w:r>
        <w:rPr>
          <w:noProof/>
          <w:szCs w:val="24"/>
        </w:rPr>
        <w:t>In addition we rely on processing conditions at Schedule 1 part 1 paragraph 1 and Schedule 1 pa</w:t>
      </w:r>
      <w:r w:rsidR="00E8070C">
        <w:rPr>
          <w:noProof/>
          <w:szCs w:val="24"/>
        </w:rPr>
        <w:t>r</w:t>
      </w:r>
      <w:r>
        <w:rPr>
          <w:noProof/>
          <w:szCs w:val="24"/>
        </w:rPr>
        <w:t>t 1 paragraph 1 2(2)(a) and (b) of the Data Protection Act (DPA) 2</w:t>
      </w:r>
      <w:r w:rsidR="00A30E29">
        <w:rPr>
          <w:noProof/>
          <w:szCs w:val="24"/>
        </w:rPr>
        <w:t xml:space="preserve">018.  These relate to the processing of special category data for employment purposes, preventative or occupational medicine and the assessment of your working capacity as an employee.  </w:t>
      </w:r>
    </w:p>
    <w:p w:rsidR="00B859D9" w:rsidRPr="00143EB0" w:rsidRDefault="00B859D9">
      <w:pPr>
        <w:rPr>
          <w:szCs w:val="24"/>
        </w:rPr>
      </w:pPr>
    </w:p>
    <w:p w:rsidR="00B859D9" w:rsidRDefault="00A30E29">
      <w:pPr>
        <w:rPr>
          <w:szCs w:val="24"/>
        </w:rPr>
      </w:pPr>
      <w:bookmarkStart w:id="1" w:name="Type"/>
      <w:bookmarkStart w:id="2" w:name="Distribution"/>
      <w:bookmarkEnd w:id="1"/>
      <w:bookmarkEnd w:id="2"/>
      <w:r>
        <w:rPr>
          <w:b/>
          <w:szCs w:val="24"/>
        </w:rPr>
        <w:t>Criminal convictions and offences</w:t>
      </w:r>
    </w:p>
    <w:p w:rsidR="00A30E29" w:rsidRDefault="00A30E29">
      <w:pPr>
        <w:rPr>
          <w:szCs w:val="24"/>
        </w:rPr>
      </w:pPr>
    </w:p>
    <w:p w:rsidR="00A30E29" w:rsidRDefault="00A30E29">
      <w:pPr>
        <w:rPr>
          <w:szCs w:val="24"/>
        </w:rPr>
      </w:pPr>
      <w:r>
        <w:rPr>
          <w:szCs w:val="24"/>
        </w:rPr>
        <w:t>We process information about staff criminal convictions and offences.  The lawful basis we rely on to process this data are:</w:t>
      </w:r>
    </w:p>
    <w:p w:rsidR="00A30E29" w:rsidRDefault="00A30E29">
      <w:pPr>
        <w:rPr>
          <w:szCs w:val="24"/>
        </w:rPr>
      </w:pPr>
    </w:p>
    <w:p w:rsidR="00A30E29" w:rsidRDefault="00A30E29" w:rsidP="00A30E29">
      <w:pPr>
        <w:pStyle w:val="ListParagraph"/>
        <w:numPr>
          <w:ilvl w:val="0"/>
          <w:numId w:val="10"/>
        </w:numPr>
        <w:rPr>
          <w:szCs w:val="24"/>
        </w:rPr>
      </w:pPr>
      <w:r>
        <w:rPr>
          <w:szCs w:val="24"/>
        </w:rPr>
        <w:t>Article 6(1)(e) for the performance of our public task.  In addition we rely on the processing condition at Schedule 1 part 2 paragraph 6(2</w:t>
      </w:r>
      <w:proofErr w:type="gramStart"/>
      <w:r>
        <w:rPr>
          <w:szCs w:val="24"/>
        </w:rPr>
        <w:t>)(</w:t>
      </w:r>
      <w:proofErr w:type="gramEnd"/>
      <w:r>
        <w:rPr>
          <w:szCs w:val="24"/>
        </w:rPr>
        <w:t>a).</w:t>
      </w:r>
    </w:p>
    <w:p w:rsidR="00A30E29" w:rsidRDefault="00A30E29" w:rsidP="00A30E29">
      <w:pPr>
        <w:pStyle w:val="ListParagraph"/>
        <w:numPr>
          <w:ilvl w:val="0"/>
          <w:numId w:val="10"/>
        </w:numPr>
        <w:rPr>
          <w:szCs w:val="24"/>
        </w:rPr>
      </w:pPr>
      <w:r>
        <w:rPr>
          <w:szCs w:val="24"/>
        </w:rPr>
        <w:t>Article 6(2)(b) for the performance of a contract.  In addition we rely on the processing condition at Schedule 1 part 1 paragraph 1.</w:t>
      </w:r>
    </w:p>
    <w:p w:rsidR="00B859D9" w:rsidRPr="00143EB0" w:rsidRDefault="00B859D9">
      <w:pPr>
        <w:rPr>
          <w:szCs w:val="24"/>
        </w:rPr>
      </w:pPr>
    </w:p>
    <w:p w:rsidR="00B859D9" w:rsidRDefault="00A30E29">
      <w:pPr>
        <w:rPr>
          <w:szCs w:val="24"/>
        </w:rPr>
      </w:pPr>
      <w:r>
        <w:rPr>
          <w:b/>
          <w:szCs w:val="24"/>
        </w:rPr>
        <w:t>How long we keep your personal data.</w:t>
      </w:r>
    </w:p>
    <w:p w:rsidR="00A30E29" w:rsidRDefault="00A30E29">
      <w:pPr>
        <w:rPr>
          <w:szCs w:val="24"/>
        </w:rPr>
      </w:pPr>
    </w:p>
    <w:p w:rsidR="00A30E29" w:rsidRDefault="00A30E29">
      <w:pPr>
        <w:rPr>
          <w:szCs w:val="24"/>
        </w:rPr>
      </w:pPr>
      <w:r>
        <w:rPr>
          <w:szCs w:val="24"/>
        </w:rPr>
        <w:t>For information about how long we hold your personal data</w:t>
      </w:r>
      <w:r w:rsidRPr="002C3FFD">
        <w:rPr>
          <w:szCs w:val="24"/>
        </w:rPr>
        <w:t xml:space="preserve">, </w:t>
      </w:r>
      <w:r w:rsidR="00E8070C" w:rsidRPr="002C3FFD">
        <w:rPr>
          <w:szCs w:val="24"/>
        </w:rPr>
        <w:t xml:space="preserve">see our retention schedule found at Annex </w:t>
      </w:r>
      <w:r w:rsidR="002C3FFD" w:rsidRPr="002C3FFD">
        <w:rPr>
          <w:szCs w:val="24"/>
        </w:rPr>
        <w:t>A</w:t>
      </w:r>
      <w:r w:rsidR="00E8070C" w:rsidRPr="002C3FFD">
        <w:rPr>
          <w:szCs w:val="24"/>
        </w:rPr>
        <w:t>.</w:t>
      </w:r>
      <w:r>
        <w:rPr>
          <w:szCs w:val="24"/>
        </w:rPr>
        <w:t xml:space="preserve"> </w:t>
      </w:r>
    </w:p>
    <w:p w:rsidR="00976642" w:rsidRDefault="00976642">
      <w:pPr>
        <w:rPr>
          <w:szCs w:val="24"/>
        </w:rPr>
      </w:pPr>
    </w:p>
    <w:p w:rsidR="00976642" w:rsidRDefault="00976642">
      <w:pPr>
        <w:rPr>
          <w:szCs w:val="24"/>
        </w:rPr>
      </w:pPr>
      <w:r>
        <w:rPr>
          <w:b/>
          <w:szCs w:val="24"/>
        </w:rPr>
        <w:t>Data Sharing</w:t>
      </w:r>
    </w:p>
    <w:p w:rsidR="00976642" w:rsidRDefault="00976642">
      <w:pPr>
        <w:rPr>
          <w:szCs w:val="24"/>
        </w:rPr>
      </w:pPr>
    </w:p>
    <w:p w:rsidR="00976642" w:rsidRDefault="00976642">
      <w:pPr>
        <w:rPr>
          <w:szCs w:val="24"/>
        </w:rPr>
      </w:pPr>
      <w:r>
        <w:rPr>
          <w:szCs w:val="24"/>
        </w:rPr>
        <w:t xml:space="preserve">In some circumstances, such as under a court order, we are legally obliged to share information.  We may also share information about you with third parties including government agencies and external auditors.  For example, we may share information about you with HMRC for the purpose of collecting tax and national insurance contributions.  </w:t>
      </w:r>
    </w:p>
    <w:p w:rsidR="00976642" w:rsidRDefault="00976642">
      <w:pPr>
        <w:rPr>
          <w:szCs w:val="24"/>
        </w:rPr>
      </w:pPr>
    </w:p>
    <w:p w:rsidR="00976642" w:rsidRDefault="00976642">
      <w:pPr>
        <w:rPr>
          <w:szCs w:val="24"/>
        </w:rPr>
      </w:pPr>
      <w:r w:rsidRPr="002C3FFD">
        <w:rPr>
          <w:szCs w:val="24"/>
        </w:rPr>
        <w:t>Additionally we are required under the Public Records Act 1958 (as amended) to transfer records to the National Archives (TNA) for permanent preservation.  Some of these records may include the personal data of our current and former employees.  Full consideration will be given to Data Protection and Freedom of Information legislation when making decisions about whether such records should be open to the public.</w:t>
      </w:r>
      <w:r>
        <w:rPr>
          <w:szCs w:val="24"/>
        </w:rPr>
        <w:t xml:space="preserve"> </w:t>
      </w:r>
    </w:p>
    <w:p w:rsidR="00976642" w:rsidRDefault="00976642">
      <w:pPr>
        <w:rPr>
          <w:szCs w:val="24"/>
        </w:rPr>
      </w:pPr>
    </w:p>
    <w:p w:rsidR="00976642" w:rsidRDefault="00976642">
      <w:pPr>
        <w:rPr>
          <w:szCs w:val="24"/>
        </w:rPr>
      </w:pPr>
      <w:r>
        <w:rPr>
          <w:b/>
          <w:szCs w:val="24"/>
        </w:rPr>
        <w:t>Do we use any data processors?</w:t>
      </w:r>
    </w:p>
    <w:p w:rsidR="00976642" w:rsidRDefault="00976642">
      <w:pPr>
        <w:rPr>
          <w:szCs w:val="24"/>
        </w:rPr>
      </w:pPr>
    </w:p>
    <w:p w:rsidR="00976642" w:rsidRDefault="002C3FFD">
      <w:pPr>
        <w:rPr>
          <w:szCs w:val="24"/>
        </w:rPr>
      </w:pPr>
      <w:r w:rsidRPr="002C3FFD">
        <w:rPr>
          <w:szCs w:val="24"/>
        </w:rPr>
        <w:t>Yes.</w:t>
      </w:r>
      <w:r>
        <w:rPr>
          <w:szCs w:val="24"/>
        </w:rPr>
        <w:t xml:space="preserve"> All of our systems or suppliers we use have been through strict governance checks to ensure all information is handled in line with trust policy, data protection law and best practice.</w:t>
      </w:r>
    </w:p>
    <w:p w:rsidR="00400825" w:rsidRDefault="00400825">
      <w:pPr>
        <w:rPr>
          <w:b/>
          <w:szCs w:val="24"/>
        </w:rPr>
      </w:pPr>
    </w:p>
    <w:p w:rsidR="003D3492" w:rsidRDefault="003D3492">
      <w:pPr>
        <w:rPr>
          <w:b/>
          <w:szCs w:val="24"/>
        </w:rPr>
      </w:pPr>
    </w:p>
    <w:p w:rsidR="003D3492" w:rsidRDefault="003D3492">
      <w:pPr>
        <w:rPr>
          <w:b/>
          <w:szCs w:val="24"/>
        </w:rPr>
      </w:pPr>
    </w:p>
    <w:p w:rsidR="003D3492" w:rsidRDefault="003D3492">
      <w:pPr>
        <w:rPr>
          <w:b/>
          <w:szCs w:val="24"/>
        </w:rPr>
      </w:pPr>
    </w:p>
    <w:p w:rsidR="003D3492" w:rsidRDefault="003D3492">
      <w:pPr>
        <w:rPr>
          <w:b/>
          <w:szCs w:val="24"/>
        </w:rPr>
      </w:pPr>
    </w:p>
    <w:p w:rsidR="00400825" w:rsidRDefault="00400825">
      <w:pPr>
        <w:rPr>
          <w:szCs w:val="24"/>
        </w:rPr>
      </w:pPr>
      <w:proofErr w:type="gramStart"/>
      <w:r>
        <w:rPr>
          <w:b/>
          <w:szCs w:val="24"/>
        </w:rPr>
        <w:lastRenderedPageBreak/>
        <w:t>Your rights in relation to this processing.</w:t>
      </w:r>
      <w:proofErr w:type="gramEnd"/>
    </w:p>
    <w:p w:rsidR="00400825" w:rsidRDefault="00400825">
      <w:pPr>
        <w:rPr>
          <w:szCs w:val="24"/>
        </w:rPr>
      </w:pPr>
    </w:p>
    <w:p w:rsidR="00400825" w:rsidRDefault="00400825">
      <w:pPr>
        <w:rPr>
          <w:szCs w:val="24"/>
        </w:rPr>
      </w:pPr>
      <w:r>
        <w:rPr>
          <w:szCs w:val="24"/>
        </w:rPr>
        <w:t>As an individual you have certain rights regarding our processing of your personal data, including a right to lodge a complaint with the Information Commissioner as the relevant supervisory authority.</w:t>
      </w:r>
    </w:p>
    <w:p w:rsidR="007946F7" w:rsidRDefault="007946F7">
      <w:pPr>
        <w:rPr>
          <w:szCs w:val="24"/>
        </w:rPr>
      </w:pPr>
    </w:p>
    <w:p w:rsidR="001E0170" w:rsidRDefault="001E0170" w:rsidP="001E0170">
      <w:pPr>
        <w:pStyle w:val="ListParagraph"/>
        <w:numPr>
          <w:ilvl w:val="0"/>
          <w:numId w:val="12"/>
        </w:numPr>
        <w:rPr>
          <w:szCs w:val="24"/>
        </w:rPr>
      </w:pPr>
      <w:r>
        <w:rPr>
          <w:b/>
          <w:szCs w:val="24"/>
        </w:rPr>
        <w:t>The right to be informed</w:t>
      </w:r>
      <w:r>
        <w:rPr>
          <w:szCs w:val="24"/>
        </w:rPr>
        <w:t xml:space="preserve"> – The right to be informed encompasses our obligation to provide you with ‘fair processing information’, typically through a </w:t>
      </w:r>
      <w:r w:rsidR="00E8070C">
        <w:rPr>
          <w:szCs w:val="24"/>
        </w:rPr>
        <w:t>P</w:t>
      </w:r>
      <w:r>
        <w:rPr>
          <w:szCs w:val="24"/>
        </w:rPr>
        <w:t xml:space="preserve">rivacy </w:t>
      </w:r>
      <w:r w:rsidR="00E8070C">
        <w:rPr>
          <w:szCs w:val="24"/>
        </w:rPr>
        <w:t>N</w:t>
      </w:r>
      <w:r>
        <w:rPr>
          <w:szCs w:val="24"/>
        </w:rPr>
        <w:t>otice.  It emphasises the need for transparency over how we use personal data.  Sussex Partnership will be transparent with regards to the way your personal data is used through the use of this Privacy Notice.</w:t>
      </w:r>
    </w:p>
    <w:p w:rsidR="001E0170" w:rsidRPr="001E0170" w:rsidRDefault="001E0170" w:rsidP="001E0170">
      <w:pPr>
        <w:rPr>
          <w:b/>
          <w:szCs w:val="24"/>
        </w:rPr>
      </w:pPr>
    </w:p>
    <w:p w:rsidR="001E0170" w:rsidRPr="002A108C" w:rsidRDefault="001E0170" w:rsidP="001E0170">
      <w:pPr>
        <w:pStyle w:val="ListParagraph"/>
        <w:numPr>
          <w:ilvl w:val="0"/>
          <w:numId w:val="12"/>
        </w:numPr>
        <w:rPr>
          <w:b/>
          <w:szCs w:val="24"/>
        </w:rPr>
      </w:pPr>
      <w:r w:rsidRPr="001E0170">
        <w:rPr>
          <w:b/>
          <w:szCs w:val="24"/>
        </w:rPr>
        <w:t>The right of access</w:t>
      </w:r>
      <w:r>
        <w:rPr>
          <w:szCs w:val="24"/>
        </w:rPr>
        <w:t xml:space="preserve"> – You have the right to request a copy of the personal information Sussex Partnership holds about you</w:t>
      </w:r>
      <w:r w:rsidR="002A108C">
        <w:rPr>
          <w:szCs w:val="24"/>
        </w:rPr>
        <w:t xml:space="preserve">, this is known as a Subject Access Request (SAR).  On receipt of a valid SAR application we will tell you whether we hold any data about you and provide you with a copy.  Further information on how to apply can be found in the Trust’s </w:t>
      </w:r>
      <w:r w:rsidR="002C3FFD">
        <w:rPr>
          <w:szCs w:val="24"/>
        </w:rPr>
        <w:t>Records Management</w:t>
      </w:r>
      <w:r w:rsidR="002A108C">
        <w:rPr>
          <w:szCs w:val="24"/>
        </w:rPr>
        <w:t xml:space="preserve"> Policy and Procedure.</w:t>
      </w:r>
    </w:p>
    <w:p w:rsidR="002A108C" w:rsidRPr="002A108C" w:rsidRDefault="002A108C" w:rsidP="002A108C">
      <w:pPr>
        <w:pStyle w:val="ListParagraph"/>
        <w:rPr>
          <w:b/>
          <w:szCs w:val="24"/>
        </w:rPr>
      </w:pPr>
    </w:p>
    <w:p w:rsidR="002A108C" w:rsidRPr="002A108C" w:rsidRDefault="002A108C" w:rsidP="001E0170">
      <w:pPr>
        <w:pStyle w:val="ListParagraph"/>
        <w:numPr>
          <w:ilvl w:val="0"/>
          <w:numId w:val="12"/>
        </w:numPr>
        <w:rPr>
          <w:b/>
          <w:szCs w:val="24"/>
        </w:rPr>
      </w:pPr>
      <w:r>
        <w:rPr>
          <w:b/>
          <w:szCs w:val="24"/>
        </w:rPr>
        <w:t>The right to rectification</w:t>
      </w:r>
      <w:r>
        <w:rPr>
          <w:szCs w:val="24"/>
        </w:rPr>
        <w:t xml:space="preserve"> – You have the right to request correction of any data that you believe is inaccurate.  Where Sussex Partnership is not the author, creator or originator of this information, this request will be forwarded to the relevant party for action.</w:t>
      </w:r>
    </w:p>
    <w:p w:rsidR="002A108C" w:rsidRPr="002A108C" w:rsidRDefault="002A108C" w:rsidP="002A108C">
      <w:pPr>
        <w:pStyle w:val="ListParagraph"/>
        <w:rPr>
          <w:b/>
          <w:szCs w:val="24"/>
        </w:rPr>
      </w:pPr>
    </w:p>
    <w:p w:rsidR="006069DB" w:rsidRPr="006069DB" w:rsidRDefault="002A108C" w:rsidP="006069DB">
      <w:pPr>
        <w:pStyle w:val="ListParagraph"/>
        <w:numPr>
          <w:ilvl w:val="0"/>
          <w:numId w:val="12"/>
        </w:numPr>
        <w:rPr>
          <w:b/>
          <w:szCs w:val="24"/>
        </w:rPr>
      </w:pPr>
      <w:r>
        <w:rPr>
          <w:b/>
          <w:szCs w:val="24"/>
        </w:rPr>
        <w:t>The right to erasure</w:t>
      </w:r>
      <w:r>
        <w:rPr>
          <w:szCs w:val="24"/>
        </w:rPr>
        <w:t xml:space="preserve"> – In certain circumstances you have a right to have personal data held about you erased.  The </w:t>
      </w:r>
      <w:r w:rsidRPr="002C3FFD">
        <w:rPr>
          <w:szCs w:val="24"/>
        </w:rPr>
        <w:t xml:space="preserve">Trust will only do this if certain criteria are met.  There are some circumstances where this cannot be done </w:t>
      </w:r>
      <w:r w:rsidR="006069DB" w:rsidRPr="002C3FFD">
        <w:rPr>
          <w:szCs w:val="24"/>
        </w:rPr>
        <w:t>therefore we advise you to seek independent advice before submitting an application to us.</w:t>
      </w:r>
      <w:r w:rsidR="006069DB">
        <w:rPr>
          <w:szCs w:val="24"/>
        </w:rPr>
        <w:t xml:space="preserve">  Any requests for information to be erased will be considered on a case by case basis.  There are some specific circumstances where the right to erasure does not apply and we may refuse your request.</w:t>
      </w:r>
    </w:p>
    <w:p w:rsidR="006069DB" w:rsidRPr="006069DB" w:rsidRDefault="006069DB" w:rsidP="006069DB">
      <w:pPr>
        <w:pStyle w:val="ListParagraph"/>
        <w:rPr>
          <w:b/>
          <w:szCs w:val="24"/>
        </w:rPr>
      </w:pPr>
    </w:p>
    <w:p w:rsidR="006069DB" w:rsidRPr="006069DB" w:rsidRDefault="006069DB" w:rsidP="006069DB">
      <w:pPr>
        <w:pStyle w:val="ListParagraph"/>
        <w:numPr>
          <w:ilvl w:val="0"/>
          <w:numId w:val="12"/>
        </w:numPr>
        <w:rPr>
          <w:b/>
          <w:szCs w:val="24"/>
        </w:rPr>
      </w:pPr>
      <w:r>
        <w:rPr>
          <w:b/>
          <w:szCs w:val="24"/>
        </w:rPr>
        <w:t>The right to restrict processing</w:t>
      </w:r>
      <w:r>
        <w:rPr>
          <w:szCs w:val="24"/>
        </w:rPr>
        <w:t xml:space="preserve"> – You have the right to request the Trust restricts the processing of your information where it has been established that one of the following applies:</w:t>
      </w:r>
    </w:p>
    <w:p w:rsidR="006069DB" w:rsidRPr="006069DB" w:rsidRDefault="006069DB" w:rsidP="006069DB">
      <w:pPr>
        <w:pStyle w:val="ListParagraph"/>
        <w:rPr>
          <w:b/>
          <w:szCs w:val="24"/>
        </w:rPr>
      </w:pPr>
    </w:p>
    <w:p w:rsidR="006069DB" w:rsidRPr="006069DB" w:rsidRDefault="006069DB" w:rsidP="006069DB">
      <w:pPr>
        <w:pStyle w:val="ListParagraph"/>
        <w:numPr>
          <w:ilvl w:val="1"/>
          <w:numId w:val="12"/>
        </w:numPr>
        <w:rPr>
          <w:b/>
          <w:szCs w:val="24"/>
        </w:rPr>
      </w:pPr>
      <w:r>
        <w:rPr>
          <w:szCs w:val="24"/>
        </w:rPr>
        <w:t>During the period of rectification accuracy of personal data is contested.</w:t>
      </w:r>
    </w:p>
    <w:p w:rsidR="006069DB" w:rsidRPr="006069DB" w:rsidRDefault="006069DB" w:rsidP="006069DB">
      <w:pPr>
        <w:pStyle w:val="ListParagraph"/>
        <w:numPr>
          <w:ilvl w:val="1"/>
          <w:numId w:val="12"/>
        </w:numPr>
        <w:rPr>
          <w:b/>
          <w:szCs w:val="24"/>
        </w:rPr>
      </w:pPr>
      <w:r>
        <w:rPr>
          <w:szCs w:val="24"/>
        </w:rPr>
        <w:t>Processing is unlawful.</w:t>
      </w:r>
    </w:p>
    <w:p w:rsidR="006069DB" w:rsidRDefault="006069DB" w:rsidP="006069DB">
      <w:pPr>
        <w:pStyle w:val="ListParagraph"/>
        <w:numPr>
          <w:ilvl w:val="1"/>
          <w:numId w:val="12"/>
        </w:numPr>
        <w:rPr>
          <w:szCs w:val="24"/>
        </w:rPr>
      </w:pPr>
      <w:r w:rsidRPr="006069DB">
        <w:rPr>
          <w:szCs w:val="24"/>
        </w:rPr>
        <w:t xml:space="preserve">An individual </w:t>
      </w:r>
      <w:r>
        <w:rPr>
          <w:szCs w:val="24"/>
        </w:rPr>
        <w:t>has requested the information is retained to enable establishment and/or exercise or defence of legal claims.</w:t>
      </w:r>
    </w:p>
    <w:p w:rsidR="006069DB" w:rsidRDefault="006069DB" w:rsidP="006069DB">
      <w:pPr>
        <w:pStyle w:val="ListParagraph"/>
        <w:numPr>
          <w:ilvl w:val="1"/>
          <w:numId w:val="12"/>
        </w:numPr>
        <w:rPr>
          <w:szCs w:val="24"/>
        </w:rPr>
      </w:pPr>
      <w:r>
        <w:rPr>
          <w:szCs w:val="24"/>
        </w:rPr>
        <w:t>Pending verification of the outcome of the right to object to the automated decision making.</w:t>
      </w:r>
    </w:p>
    <w:p w:rsidR="006069DB" w:rsidRDefault="006069DB" w:rsidP="006069DB">
      <w:pPr>
        <w:pStyle w:val="ListParagraph"/>
        <w:numPr>
          <w:ilvl w:val="1"/>
          <w:numId w:val="12"/>
        </w:numPr>
        <w:rPr>
          <w:szCs w:val="24"/>
        </w:rPr>
      </w:pPr>
      <w:r>
        <w:rPr>
          <w:szCs w:val="24"/>
        </w:rPr>
        <w:t>Where processing has been restricted.</w:t>
      </w:r>
    </w:p>
    <w:p w:rsidR="006069DB" w:rsidRDefault="006069DB" w:rsidP="006069DB">
      <w:pPr>
        <w:rPr>
          <w:szCs w:val="24"/>
        </w:rPr>
      </w:pPr>
    </w:p>
    <w:p w:rsidR="007F0C23" w:rsidRDefault="006069DB" w:rsidP="006069DB">
      <w:pPr>
        <w:pStyle w:val="ListParagraph"/>
        <w:numPr>
          <w:ilvl w:val="0"/>
          <w:numId w:val="13"/>
        </w:numPr>
        <w:rPr>
          <w:szCs w:val="24"/>
        </w:rPr>
      </w:pPr>
      <w:r>
        <w:rPr>
          <w:b/>
          <w:szCs w:val="24"/>
        </w:rPr>
        <w:t>The right to data portability</w:t>
      </w:r>
      <w:r>
        <w:rPr>
          <w:szCs w:val="24"/>
        </w:rPr>
        <w:t xml:space="preserve"> – You have the right, where it is technically feasible and if you wish, to electronically receive any personal information you have provided to the Trust electronically, which we have processed on a consent basis.  This will held enable you to share this information with another if you wish.  All requests for portability will be considered on a case by case basis.</w:t>
      </w:r>
    </w:p>
    <w:p w:rsidR="007F0C23" w:rsidRDefault="007F0C23" w:rsidP="007F0C23">
      <w:pPr>
        <w:rPr>
          <w:szCs w:val="24"/>
        </w:rPr>
      </w:pPr>
    </w:p>
    <w:p w:rsidR="006069DB" w:rsidRPr="002C3FFD" w:rsidRDefault="007F0C23" w:rsidP="007F0C23">
      <w:pPr>
        <w:pStyle w:val="ListParagraph"/>
        <w:numPr>
          <w:ilvl w:val="0"/>
          <w:numId w:val="13"/>
        </w:numPr>
        <w:rPr>
          <w:szCs w:val="24"/>
        </w:rPr>
      </w:pPr>
      <w:r>
        <w:rPr>
          <w:b/>
          <w:szCs w:val="24"/>
        </w:rPr>
        <w:t>The right to object</w:t>
      </w:r>
      <w:r>
        <w:rPr>
          <w:szCs w:val="24"/>
        </w:rPr>
        <w:t xml:space="preserve"> – You have the right to object to the processing of your information at any time.  There are some circumstances where processing can </w:t>
      </w:r>
      <w:r w:rsidRPr="002C3FFD">
        <w:rPr>
          <w:szCs w:val="24"/>
        </w:rPr>
        <w:t xml:space="preserve">continue even if you object </w:t>
      </w:r>
      <w:r w:rsidR="00C27C4A" w:rsidRPr="002C3FFD">
        <w:rPr>
          <w:szCs w:val="24"/>
        </w:rPr>
        <w:t xml:space="preserve">and we may refuse your request </w:t>
      </w:r>
      <w:r w:rsidRPr="002C3FFD">
        <w:rPr>
          <w:szCs w:val="24"/>
        </w:rPr>
        <w:t xml:space="preserve">therefore we advise </w:t>
      </w:r>
      <w:r w:rsidRPr="002C3FFD">
        <w:rPr>
          <w:szCs w:val="24"/>
        </w:rPr>
        <w:lastRenderedPageBreak/>
        <w:t xml:space="preserve">you to seek independent advice before submitting an application to us.  Any objections will be considered on a case by case basis.  </w:t>
      </w:r>
    </w:p>
    <w:p w:rsidR="00C27C4A" w:rsidRPr="002C3FFD" w:rsidRDefault="00C27C4A" w:rsidP="00C27C4A">
      <w:pPr>
        <w:pStyle w:val="ListParagraph"/>
        <w:rPr>
          <w:szCs w:val="24"/>
        </w:rPr>
      </w:pPr>
    </w:p>
    <w:p w:rsidR="00C27C4A" w:rsidRPr="002C3FFD" w:rsidRDefault="00C27C4A" w:rsidP="007F0C23">
      <w:pPr>
        <w:pStyle w:val="ListParagraph"/>
        <w:numPr>
          <w:ilvl w:val="0"/>
          <w:numId w:val="13"/>
        </w:numPr>
        <w:rPr>
          <w:szCs w:val="24"/>
        </w:rPr>
      </w:pPr>
      <w:r w:rsidRPr="002C3FFD">
        <w:rPr>
          <w:b/>
          <w:szCs w:val="24"/>
        </w:rPr>
        <w:t>Rights in relation to automated decision making and profiling</w:t>
      </w:r>
      <w:r w:rsidRPr="002C3FFD">
        <w:rPr>
          <w:szCs w:val="24"/>
        </w:rPr>
        <w:t xml:space="preserve"> - </w:t>
      </w:r>
      <w:r w:rsidR="002C3FFD" w:rsidRPr="002C3FFD">
        <w:rPr>
          <w:szCs w:val="24"/>
        </w:rPr>
        <w:t xml:space="preserve">You have a right to be informed if your information has been subject to automated decision making and profiling. We confirm we do not use automated decision making our Recruitment and Selection policy details each process. </w:t>
      </w:r>
    </w:p>
    <w:p w:rsidR="002A108C" w:rsidRPr="002A108C" w:rsidRDefault="002A108C" w:rsidP="002A108C">
      <w:pPr>
        <w:pStyle w:val="ListParagraph"/>
        <w:rPr>
          <w:b/>
          <w:szCs w:val="24"/>
        </w:rPr>
      </w:pPr>
    </w:p>
    <w:p w:rsidR="00C27C4A" w:rsidRPr="00C27C4A" w:rsidRDefault="00C27C4A" w:rsidP="002A108C">
      <w:pPr>
        <w:rPr>
          <w:b/>
          <w:szCs w:val="24"/>
        </w:rPr>
      </w:pPr>
      <w:r>
        <w:rPr>
          <w:b/>
          <w:szCs w:val="24"/>
        </w:rPr>
        <w:t>Judicial remedy against a controller or processor</w:t>
      </w:r>
    </w:p>
    <w:p w:rsidR="00C27C4A" w:rsidRDefault="00C27C4A" w:rsidP="002A108C">
      <w:pPr>
        <w:rPr>
          <w:szCs w:val="24"/>
        </w:rPr>
      </w:pPr>
    </w:p>
    <w:p w:rsidR="00C27C4A" w:rsidRPr="00C27C4A" w:rsidRDefault="00C27C4A" w:rsidP="002A108C">
      <w:pPr>
        <w:rPr>
          <w:szCs w:val="24"/>
        </w:rPr>
      </w:pPr>
      <w:r w:rsidRPr="00C27C4A">
        <w:rPr>
          <w:szCs w:val="24"/>
        </w:rPr>
        <w:t xml:space="preserve">If you believe </w:t>
      </w:r>
      <w:r>
        <w:rPr>
          <w:szCs w:val="24"/>
        </w:rPr>
        <w:t xml:space="preserve">your rights have been infringed as a result of the processing of your personal data, you are able to take proceedings against Sussex Partnership as a controller or any Sussex Partnership Data Processors as referenced in the relevant Privacy Notice.  Sussex Partnership is unable to advise in this regard and you should seek independent legal advice. </w:t>
      </w:r>
    </w:p>
    <w:p w:rsidR="001E0170" w:rsidRDefault="001E0170" w:rsidP="001E0170">
      <w:pPr>
        <w:rPr>
          <w:szCs w:val="24"/>
        </w:rPr>
      </w:pPr>
    </w:p>
    <w:p w:rsidR="00C27C4A" w:rsidRDefault="00C27C4A" w:rsidP="001E0170">
      <w:pPr>
        <w:rPr>
          <w:szCs w:val="24"/>
        </w:rPr>
      </w:pPr>
      <w:r>
        <w:rPr>
          <w:b/>
          <w:szCs w:val="24"/>
        </w:rPr>
        <w:t>Right to representation</w:t>
      </w:r>
    </w:p>
    <w:p w:rsidR="00C27C4A" w:rsidRDefault="00C27C4A" w:rsidP="001E0170">
      <w:pPr>
        <w:rPr>
          <w:szCs w:val="24"/>
        </w:rPr>
      </w:pPr>
    </w:p>
    <w:p w:rsidR="00C27C4A" w:rsidRDefault="00C27C4A" w:rsidP="001E0170">
      <w:pPr>
        <w:rPr>
          <w:szCs w:val="24"/>
        </w:rPr>
      </w:pPr>
      <w:r>
        <w:rPr>
          <w:szCs w:val="24"/>
        </w:rPr>
        <w:t>You have the right to appoint a not-for-profit body, association to act on your behalf where you believe your following rights have not been adhered to:</w:t>
      </w:r>
    </w:p>
    <w:p w:rsidR="00C27C4A" w:rsidRDefault="00C27C4A" w:rsidP="001E0170">
      <w:pPr>
        <w:rPr>
          <w:szCs w:val="24"/>
        </w:rPr>
      </w:pPr>
    </w:p>
    <w:p w:rsidR="00C27C4A" w:rsidRDefault="00C27C4A" w:rsidP="00C27C4A">
      <w:pPr>
        <w:pStyle w:val="ListParagraph"/>
        <w:numPr>
          <w:ilvl w:val="0"/>
          <w:numId w:val="14"/>
        </w:numPr>
        <w:rPr>
          <w:szCs w:val="24"/>
        </w:rPr>
      </w:pPr>
      <w:r>
        <w:rPr>
          <w:szCs w:val="24"/>
        </w:rPr>
        <w:t>Right to lodge a complaint with the ICO (GDPR Article 77)</w:t>
      </w:r>
    </w:p>
    <w:p w:rsidR="00C27C4A" w:rsidRDefault="00C27C4A" w:rsidP="00C27C4A">
      <w:pPr>
        <w:pStyle w:val="ListParagraph"/>
        <w:numPr>
          <w:ilvl w:val="0"/>
          <w:numId w:val="14"/>
        </w:numPr>
        <w:rPr>
          <w:szCs w:val="24"/>
        </w:rPr>
      </w:pPr>
      <w:r>
        <w:rPr>
          <w:szCs w:val="24"/>
        </w:rPr>
        <w:t>Right to effective judicial remedy against the ICO (GDPR Article 78)</w:t>
      </w:r>
    </w:p>
    <w:p w:rsidR="00C27C4A" w:rsidRDefault="00C27C4A" w:rsidP="00C27C4A">
      <w:pPr>
        <w:pStyle w:val="ListParagraph"/>
        <w:numPr>
          <w:ilvl w:val="0"/>
          <w:numId w:val="14"/>
        </w:numPr>
        <w:rPr>
          <w:szCs w:val="24"/>
        </w:rPr>
      </w:pPr>
      <w:r>
        <w:rPr>
          <w:szCs w:val="24"/>
        </w:rPr>
        <w:t>Right to an effective judicial remedy against a controller or processor (GDPR Article 79)</w:t>
      </w:r>
    </w:p>
    <w:p w:rsidR="00C27C4A" w:rsidRDefault="00C27C4A" w:rsidP="00C27C4A">
      <w:pPr>
        <w:rPr>
          <w:szCs w:val="24"/>
        </w:rPr>
      </w:pPr>
    </w:p>
    <w:p w:rsidR="00C27C4A" w:rsidRDefault="00C27C4A" w:rsidP="00C27C4A">
      <w:pPr>
        <w:rPr>
          <w:szCs w:val="24"/>
        </w:rPr>
      </w:pPr>
      <w:r>
        <w:rPr>
          <w:szCs w:val="24"/>
        </w:rPr>
        <w:t>Sussex Partnership is unable to advise in this regard and you should seek independent legal advice.</w:t>
      </w:r>
    </w:p>
    <w:p w:rsidR="00C27C4A" w:rsidRDefault="00C27C4A" w:rsidP="00C27C4A">
      <w:pPr>
        <w:rPr>
          <w:szCs w:val="24"/>
        </w:rPr>
      </w:pPr>
    </w:p>
    <w:p w:rsidR="00C27C4A" w:rsidRDefault="00C27C4A" w:rsidP="00C27C4A">
      <w:pPr>
        <w:rPr>
          <w:szCs w:val="24"/>
        </w:rPr>
      </w:pPr>
      <w:r>
        <w:rPr>
          <w:b/>
          <w:szCs w:val="24"/>
        </w:rPr>
        <w:t>Right to compensation and liability</w:t>
      </w:r>
    </w:p>
    <w:p w:rsidR="00C27C4A" w:rsidRDefault="00C27C4A" w:rsidP="00C27C4A">
      <w:pPr>
        <w:rPr>
          <w:szCs w:val="24"/>
        </w:rPr>
      </w:pPr>
    </w:p>
    <w:p w:rsidR="00C27C4A" w:rsidRDefault="00C27C4A" w:rsidP="00C27C4A">
      <w:pPr>
        <w:rPr>
          <w:szCs w:val="24"/>
        </w:rPr>
      </w:pPr>
      <w:r>
        <w:rPr>
          <w:szCs w:val="24"/>
        </w:rPr>
        <w:t xml:space="preserve">A person who has suffered material or non-material damage as a result of infringement of the regulation shall have the right to receive </w:t>
      </w:r>
      <w:r w:rsidR="00885081">
        <w:rPr>
          <w:szCs w:val="24"/>
        </w:rPr>
        <w:t>compensation from Sussex Partnership as a</w:t>
      </w:r>
      <w:r w:rsidR="00E8070C">
        <w:rPr>
          <w:szCs w:val="24"/>
        </w:rPr>
        <w:t xml:space="preserve"> </w:t>
      </w:r>
      <w:r w:rsidR="00885081">
        <w:rPr>
          <w:szCs w:val="24"/>
        </w:rPr>
        <w:t>controller, or Sussex Partnership data processors as referenced in the relevant Privacy Notice.</w:t>
      </w:r>
    </w:p>
    <w:p w:rsidR="00885081" w:rsidRDefault="00885081" w:rsidP="00C27C4A">
      <w:pPr>
        <w:rPr>
          <w:szCs w:val="24"/>
        </w:rPr>
      </w:pPr>
    </w:p>
    <w:p w:rsidR="00885081" w:rsidRDefault="00885081" w:rsidP="00C27C4A">
      <w:pPr>
        <w:rPr>
          <w:szCs w:val="24"/>
        </w:rPr>
      </w:pPr>
      <w:r>
        <w:rPr>
          <w:szCs w:val="24"/>
        </w:rPr>
        <w:t>Sussex Partnership or its processors (as contained within the relevant Privacy Notice) shall be exempt from liability where it is proven we are not in any way responsible for the damage.</w:t>
      </w:r>
    </w:p>
    <w:p w:rsidR="00885081" w:rsidRDefault="00885081" w:rsidP="00C27C4A">
      <w:pPr>
        <w:rPr>
          <w:szCs w:val="24"/>
        </w:rPr>
      </w:pPr>
    </w:p>
    <w:p w:rsidR="00885081" w:rsidRDefault="00885081" w:rsidP="00C27C4A">
      <w:pPr>
        <w:rPr>
          <w:szCs w:val="24"/>
        </w:rPr>
      </w:pPr>
      <w:r>
        <w:rPr>
          <w:szCs w:val="24"/>
        </w:rPr>
        <w:t xml:space="preserve">Sussex Partnership is unable to advise in this regard and you should seek independent legal advice.  If you wish to make a legal claim against the Trust please send this to Legal Services at </w:t>
      </w:r>
      <w:hyperlink r:id="rId10" w:history="1">
        <w:r w:rsidRPr="00DE47D0">
          <w:rPr>
            <w:rStyle w:val="Hyperlink"/>
            <w:szCs w:val="24"/>
          </w:rPr>
          <w:t>legal.services@sussexpartnership.nhs.uk</w:t>
        </w:r>
      </w:hyperlink>
    </w:p>
    <w:p w:rsidR="00885081" w:rsidRDefault="00885081" w:rsidP="00C27C4A">
      <w:pPr>
        <w:rPr>
          <w:szCs w:val="24"/>
        </w:rPr>
      </w:pPr>
    </w:p>
    <w:p w:rsidR="00885081" w:rsidRDefault="00885081" w:rsidP="00C27C4A">
      <w:pPr>
        <w:rPr>
          <w:szCs w:val="24"/>
        </w:rPr>
      </w:pPr>
      <w:r>
        <w:rPr>
          <w:b/>
          <w:szCs w:val="24"/>
        </w:rPr>
        <w:t>Right to lodge a complaint to the Information Commissioners Office (ICO)</w:t>
      </w:r>
    </w:p>
    <w:p w:rsidR="00885081" w:rsidRDefault="00885081" w:rsidP="00C27C4A">
      <w:pPr>
        <w:rPr>
          <w:szCs w:val="24"/>
        </w:rPr>
      </w:pPr>
    </w:p>
    <w:p w:rsidR="00885081" w:rsidRDefault="00885081" w:rsidP="00C27C4A">
      <w:pPr>
        <w:rPr>
          <w:szCs w:val="24"/>
        </w:rPr>
      </w:pPr>
      <w:r>
        <w:rPr>
          <w:szCs w:val="24"/>
        </w:rPr>
        <w:t>If you make a complaint regarding the way in which we have processed your personal data and remain dissatisfied with the response received, you have the right to lodge a complaint to the ICO at the following address:</w:t>
      </w:r>
    </w:p>
    <w:p w:rsidR="00885081" w:rsidRDefault="00885081" w:rsidP="00C27C4A">
      <w:pPr>
        <w:rPr>
          <w:szCs w:val="24"/>
        </w:rPr>
      </w:pPr>
    </w:p>
    <w:p w:rsidR="003D3492" w:rsidRDefault="003D3492" w:rsidP="00C27C4A">
      <w:pPr>
        <w:rPr>
          <w:szCs w:val="24"/>
        </w:rPr>
      </w:pPr>
    </w:p>
    <w:p w:rsidR="003D3492" w:rsidRDefault="003D3492" w:rsidP="00C27C4A">
      <w:pPr>
        <w:rPr>
          <w:szCs w:val="24"/>
        </w:rPr>
      </w:pPr>
    </w:p>
    <w:p w:rsidR="00885081" w:rsidRDefault="00885081" w:rsidP="00C27C4A">
      <w:pPr>
        <w:rPr>
          <w:szCs w:val="24"/>
        </w:rPr>
      </w:pPr>
      <w:r>
        <w:rPr>
          <w:szCs w:val="24"/>
        </w:rPr>
        <w:lastRenderedPageBreak/>
        <w:t>The Information Commissioners Office</w:t>
      </w:r>
    </w:p>
    <w:p w:rsidR="00885081" w:rsidRDefault="00885081" w:rsidP="00C27C4A">
      <w:pPr>
        <w:rPr>
          <w:szCs w:val="24"/>
        </w:rPr>
      </w:pPr>
      <w:r>
        <w:rPr>
          <w:szCs w:val="24"/>
        </w:rPr>
        <w:t>Wycliffe House</w:t>
      </w:r>
    </w:p>
    <w:p w:rsidR="00885081" w:rsidRDefault="00885081" w:rsidP="00C27C4A">
      <w:pPr>
        <w:rPr>
          <w:szCs w:val="24"/>
        </w:rPr>
      </w:pPr>
      <w:r>
        <w:rPr>
          <w:szCs w:val="24"/>
        </w:rPr>
        <w:t>Water Lane</w:t>
      </w:r>
    </w:p>
    <w:p w:rsidR="00885081" w:rsidRDefault="00885081" w:rsidP="00C27C4A">
      <w:pPr>
        <w:rPr>
          <w:szCs w:val="24"/>
        </w:rPr>
      </w:pPr>
      <w:r>
        <w:rPr>
          <w:szCs w:val="24"/>
        </w:rPr>
        <w:t>Wilmslow</w:t>
      </w:r>
    </w:p>
    <w:p w:rsidR="00885081" w:rsidRDefault="00885081" w:rsidP="00C27C4A">
      <w:pPr>
        <w:rPr>
          <w:szCs w:val="24"/>
        </w:rPr>
      </w:pPr>
      <w:r>
        <w:rPr>
          <w:szCs w:val="24"/>
        </w:rPr>
        <w:t>Cheshire</w:t>
      </w:r>
    </w:p>
    <w:p w:rsidR="00885081" w:rsidRDefault="00885081" w:rsidP="00C27C4A">
      <w:pPr>
        <w:rPr>
          <w:szCs w:val="24"/>
        </w:rPr>
      </w:pPr>
      <w:r>
        <w:rPr>
          <w:szCs w:val="24"/>
        </w:rPr>
        <w:t>SK9 5AF</w:t>
      </w:r>
    </w:p>
    <w:p w:rsidR="00885081" w:rsidRDefault="00885081" w:rsidP="00C27C4A">
      <w:pPr>
        <w:rPr>
          <w:szCs w:val="24"/>
        </w:rPr>
      </w:pPr>
    </w:p>
    <w:p w:rsidR="00885081" w:rsidRDefault="00992C28" w:rsidP="00C27C4A">
      <w:pPr>
        <w:rPr>
          <w:szCs w:val="24"/>
        </w:rPr>
      </w:pPr>
      <w:hyperlink r:id="rId11" w:history="1">
        <w:r w:rsidR="00885081" w:rsidRPr="00DE47D0">
          <w:rPr>
            <w:rStyle w:val="Hyperlink"/>
            <w:szCs w:val="24"/>
          </w:rPr>
          <w:t>https://ico.org.uk/</w:t>
        </w:r>
      </w:hyperlink>
    </w:p>
    <w:p w:rsidR="007946F7" w:rsidRDefault="00885081">
      <w:pPr>
        <w:rPr>
          <w:szCs w:val="24"/>
        </w:rPr>
      </w:pPr>
      <w:r>
        <w:rPr>
          <w:szCs w:val="24"/>
        </w:rPr>
        <w:t xml:space="preserve"> </w:t>
      </w:r>
    </w:p>
    <w:p w:rsidR="007946F7" w:rsidRDefault="007946F7">
      <w:pPr>
        <w:rPr>
          <w:szCs w:val="24"/>
        </w:rPr>
      </w:pPr>
      <w:r>
        <w:rPr>
          <w:b/>
          <w:szCs w:val="24"/>
        </w:rPr>
        <w:t>Transfer of personal data.</w:t>
      </w:r>
    </w:p>
    <w:p w:rsidR="007946F7" w:rsidRDefault="007946F7">
      <w:pPr>
        <w:rPr>
          <w:szCs w:val="24"/>
        </w:rPr>
      </w:pPr>
    </w:p>
    <w:p w:rsidR="007946F7" w:rsidRDefault="007946F7">
      <w:pPr>
        <w:rPr>
          <w:szCs w:val="24"/>
        </w:rPr>
      </w:pPr>
      <w:r>
        <w:rPr>
          <w:szCs w:val="24"/>
        </w:rPr>
        <w:t>We don’t routinely transfer staff personal data overseas but when this is necessary we ensure that we have appropriate safeguards in place.</w:t>
      </w:r>
    </w:p>
    <w:p w:rsidR="007946F7" w:rsidRDefault="007946F7">
      <w:pPr>
        <w:rPr>
          <w:szCs w:val="24"/>
        </w:rPr>
      </w:pPr>
    </w:p>
    <w:p w:rsidR="007946F7" w:rsidRDefault="007946F7">
      <w:pPr>
        <w:rPr>
          <w:b/>
          <w:szCs w:val="24"/>
        </w:rPr>
      </w:pPr>
      <w:r>
        <w:rPr>
          <w:b/>
          <w:szCs w:val="24"/>
        </w:rPr>
        <w:t>Further information.</w:t>
      </w:r>
    </w:p>
    <w:p w:rsidR="007946F7" w:rsidRDefault="007946F7">
      <w:pPr>
        <w:rPr>
          <w:b/>
          <w:szCs w:val="24"/>
        </w:rPr>
      </w:pPr>
    </w:p>
    <w:p w:rsidR="002570F3" w:rsidRDefault="002570F3">
      <w:pPr>
        <w:rPr>
          <w:szCs w:val="24"/>
        </w:rPr>
      </w:pPr>
      <w:proofErr w:type="spellStart"/>
      <w:r>
        <w:rPr>
          <w:b/>
          <w:szCs w:val="24"/>
        </w:rPr>
        <w:t>Whistleblowers</w:t>
      </w:r>
      <w:proofErr w:type="spellEnd"/>
    </w:p>
    <w:p w:rsidR="002570F3" w:rsidRDefault="002570F3">
      <w:pPr>
        <w:rPr>
          <w:szCs w:val="24"/>
        </w:rPr>
      </w:pPr>
    </w:p>
    <w:p w:rsidR="002570F3" w:rsidRDefault="002570F3">
      <w:pPr>
        <w:rPr>
          <w:szCs w:val="24"/>
        </w:rPr>
      </w:pPr>
      <w:r>
        <w:rPr>
          <w:szCs w:val="24"/>
        </w:rPr>
        <w:t>Sussex Partnership has a policy and procedure in place to enable its current staff and ex-employees to have an avenue for raising concerns about malpractice.  If you wish to raise a concern please refer to the Trust’s Whistleblowing – Freedom to Speak Up policy.  Information in this context is processed by us because it is necessary for our compliance with our legal obligations under the Public Interest Disclosure Act 1998 and The Public Interest Disclosure (Northern Ireland) Order 1998.</w:t>
      </w:r>
    </w:p>
    <w:p w:rsidR="002570F3" w:rsidRDefault="002570F3">
      <w:pPr>
        <w:rPr>
          <w:szCs w:val="24"/>
        </w:rPr>
      </w:pPr>
    </w:p>
    <w:p w:rsidR="002570F3" w:rsidRDefault="002570F3">
      <w:pPr>
        <w:rPr>
          <w:szCs w:val="24"/>
        </w:rPr>
      </w:pPr>
      <w:r>
        <w:rPr>
          <w:szCs w:val="24"/>
        </w:rPr>
        <w:t>Although every effort will be taken to restrict the processing of your personal data and maintain confidentiality whether this is possible will be dependent on the nature of the concern and any resulting investigation.</w:t>
      </w:r>
    </w:p>
    <w:p w:rsidR="002570F3" w:rsidRDefault="002570F3">
      <w:pPr>
        <w:rPr>
          <w:szCs w:val="24"/>
        </w:rPr>
      </w:pPr>
    </w:p>
    <w:p w:rsidR="002570F3" w:rsidRDefault="00F82743">
      <w:pPr>
        <w:rPr>
          <w:szCs w:val="24"/>
        </w:rPr>
      </w:pPr>
      <w:r>
        <w:rPr>
          <w:b/>
          <w:szCs w:val="24"/>
        </w:rPr>
        <w:t>Equal opportunities monitoring.</w:t>
      </w:r>
    </w:p>
    <w:p w:rsidR="00F82743" w:rsidRDefault="00F82743">
      <w:pPr>
        <w:rPr>
          <w:szCs w:val="24"/>
        </w:rPr>
      </w:pPr>
    </w:p>
    <w:p w:rsidR="00F82743" w:rsidRDefault="00F82743">
      <w:pPr>
        <w:rPr>
          <w:szCs w:val="24"/>
        </w:rPr>
      </w:pPr>
      <w:r>
        <w:rPr>
          <w:szCs w:val="24"/>
        </w:rPr>
        <w:t xml:space="preserve">Equal opportunities information provided by job applicants is attached to the relevant </w:t>
      </w:r>
      <w:r w:rsidR="00BE32D9">
        <w:rPr>
          <w:szCs w:val="24"/>
        </w:rPr>
        <w:t>application on our applicant vacancy tracking systems when you apply for a role at the Trust.</w:t>
      </w:r>
    </w:p>
    <w:p w:rsidR="00BE32D9" w:rsidRDefault="00BE32D9">
      <w:pPr>
        <w:rPr>
          <w:szCs w:val="24"/>
        </w:rPr>
      </w:pPr>
    </w:p>
    <w:p w:rsidR="00BE32D9" w:rsidRDefault="00BE32D9">
      <w:pPr>
        <w:rPr>
          <w:szCs w:val="24"/>
        </w:rPr>
      </w:pPr>
      <w:r>
        <w:rPr>
          <w:szCs w:val="24"/>
        </w:rPr>
        <w:t>This information is not made available to any staff outside our recruitment team (including hiring managers) in a way that can identify you.  This information is anonymised after six months and retained for reporting purposes only.</w:t>
      </w:r>
    </w:p>
    <w:p w:rsidR="00BE32D9" w:rsidRDefault="00BE32D9">
      <w:pPr>
        <w:rPr>
          <w:szCs w:val="24"/>
        </w:rPr>
      </w:pPr>
    </w:p>
    <w:p w:rsidR="00BE32D9" w:rsidRDefault="00BE32D9">
      <w:pPr>
        <w:rPr>
          <w:szCs w:val="24"/>
        </w:rPr>
      </w:pPr>
      <w:r>
        <w:rPr>
          <w:b/>
          <w:szCs w:val="24"/>
        </w:rPr>
        <w:t>Learning and Development</w:t>
      </w:r>
    </w:p>
    <w:p w:rsidR="00BE32D9" w:rsidRDefault="00BE32D9">
      <w:pPr>
        <w:rPr>
          <w:szCs w:val="24"/>
        </w:rPr>
      </w:pPr>
    </w:p>
    <w:p w:rsidR="00711507" w:rsidRDefault="00BE32D9">
      <w:pPr>
        <w:rPr>
          <w:szCs w:val="24"/>
        </w:rPr>
      </w:pPr>
      <w:r>
        <w:rPr>
          <w:szCs w:val="24"/>
        </w:rPr>
        <w:t xml:space="preserve">Our </w:t>
      </w:r>
      <w:r w:rsidR="00670102">
        <w:rPr>
          <w:szCs w:val="24"/>
        </w:rPr>
        <w:t>Education and Training</w:t>
      </w:r>
      <w:r>
        <w:rPr>
          <w:szCs w:val="24"/>
        </w:rPr>
        <w:t xml:space="preserve"> department use online learning platforms for the facilitatio</w:t>
      </w:r>
      <w:r w:rsidR="00711507">
        <w:rPr>
          <w:szCs w:val="24"/>
        </w:rPr>
        <w:t>n of its work related courses.  We will share some information about you with these providers both prior to you joining the Trust and during your employment to ensure you have the necessary access to complete the training requirements for your role.</w:t>
      </w:r>
    </w:p>
    <w:p w:rsidR="00711507" w:rsidRDefault="00711507">
      <w:pPr>
        <w:rPr>
          <w:szCs w:val="24"/>
        </w:rPr>
      </w:pPr>
    </w:p>
    <w:p w:rsidR="00711507" w:rsidRDefault="00711507">
      <w:pPr>
        <w:rPr>
          <w:szCs w:val="24"/>
        </w:rPr>
      </w:pPr>
      <w:r>
        <w:rPr>
          <w:szCs w:val="24"/>
        </w:rPr>
        <w:t>We will also share information about you with our training providers.  For example this will include information such as your name, contact details and job role.  When necessary we will also share information about any dietary or access requirements you may have when you attend training events.</w:t>
      </w:r>
    </w:p>
    <w:p w:rsidR="00711507" w:rsidRDefault="00711507">
      <w:pPr>
        <w:rPr>
          <w:szCs w:val="24"/>
        </w:rPr>
      </w:pPr>
    </w:p>
    <w:p w:rsidR="002C3FFD" w:rsidRDefault="002C3FFD">
      <w:pPr>
        <w:rPr>
          <w:b/>
          <w:szCs w:val="24"/>
        </w:rPr>
      </w:pPr>
    </w:p>
    <w:p w:rsidR="00711507" w:rsidRDefault="00711507">
      <w:pPr>
        <w:rPr>
          <w:szCs w:val="24"/>
        </w:rPr>
      </w:pPr>
      <w:r>
        <w:rPr>
          <w:b/>
          <w:szCs w:val="24"/>
        </w:rPr>
        <w:lastRenderedPageBreak/>
        <w:t>Occupational Health</w:t>
      </w:r>
    </w:p>
    <w:p w:rsidR="00711507" w:rsidRDefault="00711507">
      <w:pPr>
        <w:rPr>
          <w:szCs w:val="24"/>
        </w:rPr>
      </w:pPr>
    </w:p>
    <w:p w:rsidR="00711507" w:rsidRDefault="00880A96">
      <w:pPr>
        <w:rPr>
          <w:szCs w:val="24"/>
        </w:rPr>
      </w:pPr>
      <w:r>
        <w:rPr>
          <w:szCs w:val="24"/>
        </w:rPr>
        <w:t>During your employment you may be referred to Occupational Health following a request to HR by you or your line manager.  This may result in a face to face consultation, a telephone appointment with an occupational healthcare professional and/or a medical report from a GP or specialist.</w:t>
      </w:r>
    </w:p>
    <w:p w:rsidR="00880A96" w:rsidRDefault="00880A96">
      <w:pPr>
        <w:rPr>
          <w:szCs w:val="24"/>
        </w:rPr>
      </w:pPr>
    </w:p>
    <w:p w:rsidR="00880A96" w:rsidRDefault="00880A96">
      <w:pPr>
        <w:rPr>
          <w:szCs w:val="24"/>
        </w:rPr>
      </w:pPr>
      <w:r>
        <w:rPr>
          <w:szCs w:val="24"/>
        </w:rPr>
        <w:t>We use Sussex Community NHS Foundation Trust to provide our Occupational Health service.  The information you provide will be held by Sussex Community who will give us a fit to work certificate or a report with recommendatio</w:t>
      </w:r>
      <w:r w:rsidRPr="002C3FFD">
        <w:rPr>
          <w:szCs w:val="24"/>
        </w:rPr>
        <w:t xml:space="preserve">ns.  A link to their Privacy Notice can be found </w:t>
      </w:r>
      <w:r w:rsidR="002C3FFD" w:rsidRPr="002C3FFD">
        <w:rPr>
          <w:szCs w:val="24"/>
        </w:rPr>
        <w:t xml:space="preserve">here: </w:t>
      </w:r>
      <w:hyperlink r:id="rId12" w:history="1">
        <w:r w:rsidR="002C3FFD" w:rsidRPr="002C3FFD">
          <w:rPr>
            <w:rStyle w:val="Hyperlink"/>
          </w:rPr>
          <w:t>https://www.sussexcommunity.nhs.uk/about-us/privacy-policy.htm</w:t>
        </w:r>
      </w:hyperlink>
    </w:p>
    <w:p w:rsidR="00880A96" w:rsidRDefault="00880A96">
      <w:pPr>
        <w:rPr>
          <w:szCs w:val="24"/>
        </w:rPr>
      </w:pPr>
    </w:p>
    <w:p w:rsidR="00880A96" w:rsidRDefault="00880A96">
      <w:pPr>
        <w:rPr>
          <w:szCs w:val="24"/>
        </w:rPr>
      </w:pPr>
      <w:r>
        <w:rPr>
          <w:b/>
          <w:szCs w:val="24"/>
        </w:rPr>
        <w:t>Trade Union Membership</w:t>
      </w:r>
    </w:p>
    <w:p w:rsidR="00880A96" w:rsidRDefault="00880A96">
      <w:pPr>
        <w:rPr>
          <w:szCs w:val="24"/>
        </w:rPr>
      </w:pPr>
    </w:p>
    <w:p w:rsidR="00880A96" w:rsidRDefault="00670102">
      <w:pPr>
        <w:rPr>
          <w:szCs w:val="24"/>
        </w:rPr>
      </w:pPr>
      <w:r>
        <w:rPr>
          <w:szCs w:val="24"/>
        </w:rPr>
        <w:t>The recognised unions at Sussex Partnership (Unison, Unite and the Royal College of Nursing) are the controllers for the personal information connected to your union membership.  The Trust hold some union subscription details in order to process salary deductions for union membership for which you will have given your consent.</w:t>
      </w:r>
    </w:p>
    <w:p w:rsidR="00670102" w:rsidRDefault="00670102">
      <w:pPr>
        <w:rPr>
          <w:szCs w:val="24"/>
        </w:rPr>
      </w:pPr>
    </w:p>
    <w:p w:rsidR="00670102" w:rsidRDefault="001552CE">
      <w:pPr>
        <w:rPr>
          <w:b/>
          <w:szCs w:val="24"/>
        </w:rPr>
      </w:pPr>
      <w:r>
        <w:rPr>
          <w:b/>
          <w:szCs w:val="24"/>
        </w:rPr>
        <w:t>Monitoring of staff</w:t>
      </w:r>
    </w:p>
    <w:p w:rsidR="00670102" w:rsidRDefault="00670102">
      <w:pPr>
        <w:rPr>
          <w:b/>
          <w:szCs w:val="24"/>
        </w:rPr>
      </w:pPr>
    </w:p>
    <w:p w:rsidR="00670102" w:rsidRDefault="00670102">
      <w:pPr>
        <w:rPr>
          <w:szCs w:val="24"/>
        </w:rPr>
      </w:pPr>
      <w:r>
        <w:rPr>
          <w:szCs w:val="24"/>
        </w:rPr>
        <w:t>All of our IT systems and the swipe access system for the entry and exit of some of our premises are auditable and can be monitored, though we don’t do so routinely.</w:t>
      </w:r>
    </w:p>
    <w:p w:rsidR="00670102" w:rsidRDefault="00670102">
      <w:pPr>
        <w:rPr>
          <w:szCs w:val="24"/>
        </w:rPr>
      </w:pPr>
    </w:p>
    <w:p w:rsidR="00670102" w:rsidRDefault="00670102">
      <w:pPr>
        <w:rPr>
          <w:szCs w:val="24"/>
        </w:rPr>
      </w:pPr>
      <w:r>
        <w:rPr>
          <w:szCs w:val="24"/>
        </w:rPr>
        <w:t>We are committed to respecting individual users’ reasonable expectations of privacy concerning the use of our IT systems and equipment.  However, we reserve the right to log and monitor such use in line with our Access Control Policy and IT and Information Security Policy.</w:t>
      </w:r>
    </w:p>
    <w:p w:rsidR="00C65365" w:rsidRDefault="00C65365">
      <w:pPr>
        <w:rPr>
          <w:szCs w:val="24"/>
        </w:rPr>
      </w:pPr>
    </w:p>
    <w:p w:rsidR="00C65365" w:rsidRDefault="00C65365">
      <w:pPr>
        <w:rPr>
          <w:szCs w:val="24"/>
        </w:rPr>
      </w:pPr>
      <w:r>
        <w:rPr>
          <w:szCs w:val="24"/>
        </w:rPr>
        <w:t xml:space="preserve">Any targeted monitoring of staff will take place in the context </w:t>
      </w:r>
      <w:r w:rsidR="00E8070C">
        <w:rPr>
          <w:szCs w:val="24"/>
        </w:rPr>
        <w:t xml:space="preserve">of </w:t>
      </w:r>
      <w:r>
        <w:rPr>
          <w:szCs w:val="24"/>
        </w:rPr>
        <w:t>our disciplinary procedures.</w:t>
      </w:r>
    </w:p>
    <w:p w:rsidR="00C65365" w:rsidRDefault="00C65365">
      <w:pPr>
        <w:rPr>
          <w:szCs w:val="24"/>
        </w:rPr>
      </w:pPr>
    </w:p>
    <w:p w:rsidR="00C65365" w:rsidRDefault="00C65365">
      <w:pPr>
        <w:rPr>
          <w:szCs w:val="24"/>
        </w:rPr>
      </w:pPr>
      <w:r>
        <w:rPr>
          <w:b/>
          <w:szCs w:val="24"/>
        </w:rPr>
        <w:t>Staff involved in criminal enforcement</w:t>
      </w:r>
    </w:p>
    <w:p w:rsidR="00C65365" w:rsidRDefault="00C65365">
      <w:pPr>
        <w:rPr>
          <w:szCs w:val="24"/>
        </w:rPr>
      </w:pPr>
    </w:p>
    <w:p w:rsidR="00C65365" w:rsidRDefault="00C65365">
      <w:pPr>
        <w:rPr>
          <w:szCs w:val="24"/>
        </w:rPr>
      </w:pPr>
      <w:r>
        <w:rPr>
          <w:szCs w:val="24"/>
        </w:rPr>
        <w:t>If you are involved with the process of criminal enforcement we monitor and log your access to the information being processed.</w:t>
      </w:r>
    </w:p>
    <w:p w:rsidR="00C65365" w:rsidRDefault="00C65365">
      <w:pPr>
        <w:rPr>
          <w:szCs w:val="24"/>
        </w:rPr>
      </w:pPr>
    </w:p>
    <w:p w:rsidR="00C65365" w:rsidRDefault="00C65365">
      <w:pPr>
        <w:rPr>
          <w:szCs w:val="24"/>
        </w:rPr>
      </w:pPr>
      <w:r w:rsidRPr="002C3FFD">
        <w:rPr>
          <w:szCs w:val="24"/>
        </w:rPr>
        <w:t>Part 3 of the Data Protection Act 2018, which concerns law enforcement processing requires us to keep logs.</w:t>
      </w:r>
      <w:r>
        <w:rPr>
          <w:szCs w:val="24"/>
        </w:rPr>
        <w:t xml:space="preserve">  Section 62 states that these logs must make it possible to establish the identity of the person who consulted the data, the date and time it was consulted and the justification for doing so.  Beyond this, the logs must make it possible to establish the identity of the person disclosing the data, the date and time it occurred and the identity of the recipients.  These logs will be kept to assist with self-monitoring by the Trust, including internal disciplinary proceedings, verifying the lawfulness of the processing, ensuring the integrity and security of personal data, and for the purposes of criminal or regulatory proceedings.</w:t>
      </w:r>
    </w:p>
    <w:p w:rsidR="00C65365" w:rsidRDefault="00C65365">
      <w:pPr>
        <w:rPr>
          <w:szCs w:val="24"/>
        </w:rPr>
      </w:pPr>
    </w:p>
    <w:p w:rsidR="00E8070C" w:rsidRDefault="00E8070C">
      <w:pPr>
        <w:rPr>
          <w:szCs w:val="24"/>
        </w:rPr>
      </w:pPr>
    </w:p>
    <w:p w:rsidR="00E8070C" w:rsidRDefault="00E8070C">
      <w:pPr>
        <w:rPr>
          <w:szCs w:val="24"/>
        </w:rPr>
      </w:pPr>
    </w:p>
    <w:p w:rsidR="001552CE" w:rsidRDefault="001552CE">
      <w:pPr>
        <w:rPr>
          <w:b/>
          <w:szCs w:val="24"/>
        </w:rPr>
      </w:pPr>
    </w:p>
    <w:p w:rsidR="001552CE" w:rsidRDefault="001552CE">
      <w:pPr>
        <w:rPr>
          <w:b/>
          <w:szCs w:val="24"/>
        </w:rPr>
      </w:pPr>
    </w:p>
    <w:p w:rsidR="001552CE" w:rsidRDefault="001552CE">
      <w:pPr>
        <w:rPr>
          <w:b/>
          <w:szCs w:val="24"/>
        </w:rPr>
      </w:pPr>
    </w:p>
    <w:p w:rsidR="00670102" w:rsidRDefault="001552CE">
      <w:pPr>
        <w:rPr>
          <w:b/>
          <w:szCs w:val="24"/>
        </w:rPr>
      </w:pPr>
      <w:r>
        <w:rPr>
          <w:b/>
          <w:szCs w:val="24"/>
        </w:rPr>
        <w:lastRenderedPageBreak/>
        <w:t>Security clearance</w:t>
      </w:r>
    </w:p>
    <w:p w:rsidR="00B612C7" w:rsidRDefault="00B612C7">
      <w:pPr>
        <w:rPr>
          <w:b/>
          <w:szCs w:val="24"/>
        </w:rPr>
      </w:pPr>
    </w:p>
    <w:p w:rsidR="00B612C7" w:rsidRDefault="00B612C7">
      <w:pPr>
        <w:rPr>
          <w:szCs w:val="24"/>
        </w:rPr>
      </w:pPr>
      <w:r>
        <w:rPr>
          <w:szCs w:val="24"/>
        </w:rPr>
        <w:t xml:space="preserve">Basic security checks and/or advanced checks based on your role in line with the governments Security Policy Framework are carried out by the Disclosure and Barring Service on our behalf.  </w:t>
      </w:r>
    </w:p>
    <w:p w:rsidR="00B612C7" w:rsidRDefault="00B612C7">
      <w:pPr>
        <w:rPr>
          <w:szCs w:val="24"/>
        </w:rPr>
      </w:pPr>
    </w:p>
    <w:p w:rsidR="00B612C7" w:rsidRPr="002C3FFD" w:rsidRDefault="008E20CA">
      <w:pPr>
        <w:rPr>
          <w:szCs w:val="24"/>
        </w:rPr>
      </w:pPr>
      <w:r w:rsidRPr="002C3FFD">
        <w:rPr>
          <w:b/>
          <w:szCs w:val="24"/>
        </w:rPr>
        <w:t>Security passes.</w:t>
      </w:r>
    </w:p>
    <w:p w:rsidR="008E20CA" w:rsidRPr="002C3FFD" w:rsidRDefault="008E20CA">
      <w:pPr>
        <w:rPr>
          <w:szCs w:val="24"/>
        </w:rPr>
      </w:pPr>
    </w:p>
    <w:p w:rsidR="008E20CA" w:rsidRDefault="008E20CA">
      <w:pPr>
        <w:rPr>
          <w:szCs w:val="24"/>
        </w:rPr>
      </w:pPr>
      <w:r w:rsidRPr="002C3FFD">
        <w:rPr>
          <w:szCs w:val="24"/>
        </w:rPr>
        <w:t>Some staff are issued with a security pass that displays their name, department, staff reference number and photograph.  Staff pass details (names, numbers and photographs) held on a standalone machine controlled by Facilities and can only be accessed by a restricted number of people.  Should you lose your pass you will need to complete a lost security pass form and return it to Facilities.  When you leave the Trust your details are deleted as soon as possible from this system.</w:t>
      </w:r>
    </w:p>
    <w:p w:rsidR="008E20CA" w:rsidRDefault="008E20CA">
      <w:pPr>
        <w:rPr>
          <w:szCs w:val="24"/>
        </w:rPr>
      </w:pPr>
    </w:p>
    <w:p w:rsidR="008E20CA" w:rsidRDefault="008E20CA">
      <w:pPr>
        <w:rPr>
          <w:szCs w:val="24"/>
        </w:rPr>
      </w:pPr>
      <w:r>
        <w:rPr>
          <w:b/>
          <w:szCs w:val="24"/>
        </w:rPr>
        <w:t>CCTV</w:t>
      </w:r>
    </w:p>
    <w:p w:rsidR="008E20CA" w:rsidRDefault="008E20CA">
      <w:pPr>
        <w:rPr>
          <w:szCs w:val="24"/>
        </w:rPr>
      </w:pPr>
    </w:p>
    <w:p w:rsidR="008E20CA" w:rsidRDefault="001552CE" w:rsidP="001552CE">
      <w:pPr>
        <w:rPr>
          <w:szCs w:val="24"/>
        </w:rPr>
      </w:pPr>
      <w:r>
        <w:t>CCTV</w:t>
      </w:r>
      <w:r>
        <w:rPr>
          <w:rFonts w:cs="Arial"/>
          <w:color w:val="0B0C0C"/>
          <w:shd w:val="clear" w:color="auto" w:fill="FFFFFF"/>
        </w:rPr>
        <w:t xml:space="preserve"> recordings are used for public safety interests and the prevention and detection of crime. Recordings also provide enforcement agencies with evidence of criminal activity, for formal actions including prosecutions in court and identification of offenders in investigations. </w:t>
      </w:r>
    </w:p>
    <w:p w:rsidR="008E20CA" w:rsidRDefault="008E20CA">
      <w:pPr>
        <w:rPr>
          <w:szCs w:val="24"/>
        </w:rPr>
      </w:pPr>
    </w:p>
    <w:p w:rsidR="001552CE" w:rsidRPr="00CA6DC2" w:rsidRDefault="001552CE" w:rsidP="001552CE">
      <w:pPr>
        <w:pStyle w:val="NormalWeb"/>
        <w:shd w:val="clear" w:color="auto" w:fill="FFFFFF"/>
        <w:spacing w:before="0" w:beforeAutospacing="0" w:after="0" w:afterAutospacing="0"/>
        <w:rPr>
          <w:rFonts w:ascii="Arial" w:hAnsi="Arial" w:cs="Arial"/>
        </w:rPr>
      </w:pPr>
      <w:r w:rsidRPr="00CA6DC2">
        <w:rPr>
          <w:rFonts w:ascii="Arial" w:hAnsi="Arial" w:cs="Arial"/>
          <w:bdr w:val="none" w:sz="0" w:space="0" w:color="auto" w:frame="1"/>
        </w:rPr>
        <w:t>The Trust prioritises the safety and security of all patients, staff and visitors and aims to provide environments that are safe and secure.</w:t>
      </w:r>
    </w:p>
    <w:p w:rsidR="001552CE" w:rsidRPr="00CA6DC2" w:rsidRDefault="001552CE" w:rsidP="001552CE">
      <w:pPr>
        <w:pStyle w:val="NormalWeb"/>
        <w:shd w:val="clear" w:color="auto" w:fill="FFFFFF"/>
        <w:spacing w:before="0" w:beforeAutospacing="0" w:after="0" w:afterAutospacing="0"/>
        <w:rPr>
          <w:rFonts w:ascii="Arial" w:hAnsi="Arial" w:cs="Arial"/>
          <w:bdr w:val="none" w:sz="0" w:space="0" w:color="auto" w:frame="1"/>
        </w:rPr>
      </w:pPr>
    </w:p>
    <w:p w:rsidR="001552CE" w:rsidRDefault="001552CE" w:rsidP="001552CE">
      <w:pPr>
        <w:pStyle w:val="NormalWeb"/>
        <w:shd w:val="clear" w:color="auto" w:fill="FFFFFF"/>
        <w:spacing w:before="0" w:beforeAutospacing="0" w:after="0" w:afterAutospacing="0"/>
        <w:rPr>
          <w:rFonts w:ascii="Arial" w:hAnsi="Arial" w:cs="Arial"/>
          <w:bdr w:val="none" w:sz="0" w:space="0" w:color="auto" w:frame="1"/>
        </w:rPr>
      </w:pPr>
      <w:r w:rsidRPr="00CA6DC2">
        <w:rPr>
          <w:rFonts w:ascii="Arial" w:hAnsi="Arial" w:cs="Arial"/>
          <w:bdr w:val="none" w:sz="0" w:space="0" w:color="auto" w:frame="1"/>
        </w:rPr>
        <w:t>The purpose of the CCTV installation is for:</w:t>
      </w:r>
    </w:p>
    <w:p w:rsidR="003D3492" w:rsidRPr="00CA6DC2" w:rsidRDefault="003D3492" w:rsidP="001552CE">
      <w:pPr>
        <w:pStyle w:val="NormalWeb"/>
        <w:shd w:val="clear" w:color="auto" w:fill="FFFFFF"/>
        <w:spacing w:before="0" w:beforeAutospacing="0" w:after="0" w:afterAutospacing="0"/>
        <w:rPr>
          <w:rFonts w:ascii="Arial" w:hAnsi="Arial" w:cs="Arial"/>
        </w:rPr>
      </w:pPr>
    </w:p>
    <w:p w:rsidR="001552CE" w:rsidRPr="00CA6DC2" w:rsidRDefault="001552CE" w:rsidP="001552CE">
      <w:pPr>
        <w:numPr>
          <w:ilvl w:val="0"/>
          <w:numId w:val="16"/>
        </w:numPr>
        <w:shd w:val="clear" w:color="auto" w:fill="FFFFFF"/>
        <w:ind w:left="450"/>
        <w:jc w:val="left"/>
        <w:rPr>
          <w:rFonts w:cs="Arial"/>
          <w:szCs w:val="24"/>
        </w:rPr>
      </w:pPr>
      <w:r w:rsidRPr="00CA6DC2">
        <w:rPr>
          <w:rFonts w:cs="Arial"/>
          <w:szCs w:val="24"/>
          <w:bdr w:val="none" w:sz="0" w:space="0" w:color="auto" w:frame="1"/>
        </w:rPr>
        <w:t>The protection of staff, patients, visitors, and the assets of Sussex Partnership NHS Foundation Trust.</w:t>
      </w:r>
    </w:p>
    <w:p w:rsidR="001552CE" w:rsidRPr="00CA6DC2" w:rsidRDefault="001552CE" w:rsidP="001552CE">
      <w:pPr>
        <w:numPr>
          <w:ilvl w:val="0"/>
          <w:numId w:val="16"/>
        </w:numPr>
        <w:shd w:val="clear" w:color="auto" w:fill="FFFFFF"/>
        <w:ind w:left="450"/>
        <w:jc w:val="left"/>
        <w:rPr>
          <w:rFonts w:cs="Arial"/>
          <w:szCs w:val="24"/>
        </w:rPr>
      </w:pPr>
      <w:r w:rsidRPr="00CA6DC2">
        <w:rPr>
          <w:rFonts w:cs="Arial"/>
          <w:szCs w:val="24"/>
          <w:bdr w:val="none" w:sz="0" w:space="0" w:color="auto" w:frame="1"/>
        </w:rPr>
        <w:t>The prevention, investigation and detection of crime and disciplinary offences in accordance with the Trust's disciplinary procedures.</w:t>
      </w:r>
    </w:p>
    <w:p w:rsidR="001552CE" w:rsidRPr="00CA6DC2" w:rsidRDefault="001552CE" w:rsidP="001552CE">
      <w:pPr>
        <w:numPr>
          <w:ilvl w:val="0"/>
          <w:numId w:val="16"/>
        </w:numPr>
        <w:shd w:val="clear" w:color="auto" w:fill="FFFFFF"/>
        <w:ind w:left="450"/>
        <w:jc w:val="left"/>
        <w:rPr>
          <w:rFonts w:cs="Arial"/>
          <w:szCs w:val="24"/>
        </w:rPr>
      </w:pPr>
      <w:r w:rsidRPr="00CA6DC2">
        <w:rPr>
          <w:rFonts w:cs="Arial"/>
          <w:szCs w:val="24"/>
          <w:bdr w:val="none" w:sz="0" w:space="0" w:color="auto" w:frame="1"/>
        </w:rPr>
        <w:t>The apprehension and prosecution of offenders (including the use of images/data as evidence in criminal / civil proceedings).</w:t>
      </w:r>
    </w:p>
    <w:p w:rsidR="001552CE" w:rsidRPr="00CA6DC2" w:rsidRDefault="001552CE" w:rsidP="001552CE">
      <w:pPr>
        <w:numPr>
          <w:ilvl w:val="0"/>
          <w:numId w:val="16"/>
        </w:numPr>
        <w:shd w:val="clear" w:color="auto" w:fill="FFFFFF"/>
        <w:ind w:left="450"/>
        <w:jc w:val="left"/>
        <w:rPr>
          <w:rFonts w:cs="Arial"/>
          <w:szCs w:val="24"/>
        </w:rPr>
      </w:pPr>
      <w:r w:rsidRPr="00CA6DC2">
        <w:rPr>
          <w:rFonts w:cs="Arial"/>
          <w:szCs w:val="24"/>
          <w:bdr w:val="none" w:sz="0" w:space="0" w:color="auto" w:frame="1"/>
        </w:rPr>
        <w:t>The monitoring of the security of premises.</w:t>
      </w:r>
    </w:p>
    <w:p w:rsidR="001552CE" w:rsidRPr="00CA6DC2" w:rsidRDefault="001552CE" w:rsidP="001552CE">
      <w:pPr>
        <w:numPr>
          <w:ilvl w:val="0"/>
          <w:numId w:val="16"/>
        </w:numPr>
        <w:shd w:val="clear" w:color="auto" w:fill="FFFFFF"/>
        <w:ind w:left="450"/>
        <w:jc w:val="left"/>
        <w:rPr>
          <w:rFonts w:cs="Arial"/>
          <w:szCs w:val="24"/>
        </w:rPr>
      </w:pPr>
      <w:r w:rsidRPr="00CA6DC2">
        <w:rPr>
          <w:rFonts w:cs="Arial"/>
          <w:szCs w:val="24"/>
          <w:bdr w:val="none" w:sz="0" w:space="0" w:color="auto" w:frame="1"/>
        </w:rPr>
        <w:t>Investigation into a missing or vulnerable person.</w:t>
      </w:r>
    </w:p>
    <w:p w:rsidR="003D3492" w:rsidRDefault="003D3492" w:rsidP="001552CE">
      <w:pPr>
        <w:pStyle w:val="NormalWeb"/>
        <w:shd w:val="clear" w:color="auto" w:fill="FFFFFF"/>
        <w:spacing w:before="0" w:beforeAutospacing="0" w:after="0" w:afterAutospacing="0"/>
        <w:rPr>
          <w:rFonts w:ascii="Arial" w:hAnsi="Arial" w:cs="Arial"/>
          <w:bdr w:val="none" w:sz="0" w:space="0" w:color="auto" w:frame="1"/>
        </w:rPr>
      </w:pPr>
    </w:p>
    <w:p w:rsidR="001552CE" w:rsidRPr="00CA6DC2" w:rsidRDefault="00CA6DC2" w:rsidP="001552CE">
      <w:pPr>
        <w:pStyle w:val="NormalWeb"/>
        <w:shd w:val="clear" w:color="auto" w:fill="FFFFFF"/>
        <w:spacing w:before="0" w:beforeAutospacing="0" w:after="0" w:afterAutospacing="0"/>
        <w:rPr>
          <w:rFonts w:ascii="Arial" w:hAnsi="Arial" w:cs="Arial"/>
          <w:bdr w:val="none" w:sz="0" w:space="0" w:color="auto" w:frame="1"/>
        </w:rPr>
      </w:pPr>
      <w:r w:rsidRPr="00CA6DC2">
        <w:rPr>
          <w:rFonts w:ascii="Arial" w:hAnsi="Arial" w:cs="Arial"/>
          <w:bdr w:val="none" w:sz="0" w:space="0" w:color="auto" w:frame="1"/>
        </w:rPr>
        <w:t xml:space="preserve">All CCTV footage will be held securely and in line with data protection law to ensure that: </w:t>
      </w:r>
    </w:p>
    <w:p w:rsidR="00CA6DC2" w:rsidRPr="00CA6DC2" w:rsidRDefault="00CA6DC2" w:rsidP="001552CE">
      <w:pPr>
        <w:pStyle w:val="NormalWeb"/>
        <w:shd w:val="clear" w:color="auto" w:fill="FFFFFF"/>
        <w:spacing w:before="0" w:beforeAutospacing="0" w:after="0" w:afterAutospacing="0"/>
        <w:rPr>
          <w:rFonts w:ascii="Arial" w:hAnsi="Arial" w:cs="Arial"/>
        </w:rPr>
      </w:pPr>
    </w:p>
    <w:p w:rsidR="001552CE" w:rsidRPr="00CA6DC2" w:rsidRDefault="001552CE" w:rsidP="001552CE">
      <w:pPr>
        <w:numPr>
          <w:ilvl w:val="0"/>
          <w:numId w:val="17"/>
        </w:numPr>
        <w:shd w:val="clear" w:color="auto" w:fill="FFFFFF"/>
        <w:ind w:left="450"/>
        <w:jc w:val="left"/>
        <w:rPr>
          <w:rFonts w:cs="Arial"/>
          <w:szCs w:val="24"/>
        </w:rPr>
      </w:pPr>
      <w:r w:rsidRPr="00CA6DC2">
        <w:rPr>
          <w:rFonts w:cs="Arial"/>
          <w:szCs w:val="24"/>
          <w:bdr w:val="none" w:sz="0" w:space="0" w:color="auto" w:frame="1"/>
        </w:rPr>
        <w:t>Individuals’ rights are respected</w:t>
      </w:r>
      <w:r w:rsidR="00CA6DC2" w:rsidRPr="00CA6DC2">
        <w:rPr>
          <w:rFonts w:cs="Arial"/>
          <w:szCs w:val="24"/>
          <w:bdr w:val="none" w:sz="0" w:space="0" w:color="auto" w:frame="1"/>
        </w:rPr>
        <w:t>, informed</w:t>
      </w:r>
      <w:r w:rsidRPr="00CA6DC2">
        <w:rPr>
          <w:rFonts w:cs="Arial"/>
          <w:szCs w:val="24"/>
          <w:bdr w:val="none" w:sz="0" w:space="0" w:color="auto" w:frame="1"/>
        </w:rPr>
        <w:t xml:space="preserve"> and protected.</w:t>
      </w:r>
    </w:p>
    <w:p w:rsidR="001552CE" w:rsidRPr="00CA6DC2" w:rsidRDefault="001552CE" w:rsidP="001552CE">
      <w:pPr>
        <w:numPr>
          <w:ilvl w:val="0"/>
          <w:numId w:val="17"/>
        </w:numPr>
        <w:shd w:val="clear" w:color="auto" w:fill="FFFFFF"/>
        <w:ind w:left="450"/>
        <w:jc w:val="left"/>
        <w:rPr>
          <w:rFonts w:cs="Arial"/>
          <w:szCs w:val="24"/>
        </w:rPr>
      </w:pPr>
      <w:r w:rsidRPr="00CA6DC2">
        <w:rPr>
          <w:rFonts w:cs="Arial"/>
          <w:szCs w:val="24"/>
          <w:bdr w:val="none" w:sz="0" w:space="0" w:color="auto" w:frame="1"/>
        </w:rPr>
        <w:t>The installations are operated fairly and within the law.</w:t>
      </w:r>
    </w:p>
    <w:p w:rsidR="001552CE" w:rsidRPr="00CA6DC2" w:rsidRDefault="001552CE" w:rsidP="001552CE">
      <w:pPr>
        <w:numPr>
          <w:ilvl w:val="0"/>
          <w:numId w:val="17"/>
        </w:numPr>
        <w:shd w:val="clear" w:color="auto" w:fill="FFFFFF"/>
        <w:ind w:left="450"/>
        <w:jc w:val="left"/>
        <w:rPr>
          <w:rFonts w:cs="Arial"/>
          <w:szCs w:val="24"/>
        </w:rPr>
      </w:pPr>
      <w:r w:rsidRPr="00CA6DC2">
        <w:rPr>
          <w:rFonts w:cs="Arial"/>
          <w:szCs w:val="24"/>
          <w:bdr w:val="none" w:sz="0" w:space="0" w:color="auto" w:frame="1"/>
        </w:rPr>
        <w:t>The CCTV system is operated for the purposes for which it was set up.</w:t>
      </w:r>
    </w:p>
    <w:p w:rsidR="001552CE" w:rsidRPr="00CA6DC2" w:rsidRDefault="001552CE" w:rsidP="001552CE">
      <w:pPr>
        <w:numPr>
          <w:ilvl w:val="0"/>
          <w:numId w:val="17"/>
        </w:numPr>
        <w:shd w:val="clear" w:color="auto" w:fill="FFFFFF"/>
        <w:ind w:left="450"/>
        <w:jc w:val="left"/>
        <w:rPr>
          <w:rFonts w:cs="Arial"/>
          <w:szCs w:val="24"/>
        </w:rPr>
      </w:pPr>
      <w:r w:rsidRPr="00CA6DC2">
        <w:rPr>
          <w:rFonts w:cs="Arial"/>
          <w:szCs w:val="24"/>
          <w:bdr w:val="none" w:sz="0" w:space="0" w:color="auto" w:frame="1"/>
        </w:rPr>
        <w:t>The recorded material/data stored is fairly and lawfully processed.</w:t>
      </w:r>
    </w:p>
    <w:p w:rsidR="001552CE" w:rsidRPr="00CA6DC2" w:rsidRDefault="001552CE" w:rsidP="00CA6DC2">
      <w:pPr>
        <w:shd w:val="clear" w:color="auto" w:fill="FFFFFF"/>
        <w:ind w:left="450"/>
        <w:jc w:val="left"/>
        <w:rPr>
          <w:rFonts w:cs="Arial"/>
          <w:szCs w:val="24"/>
        </w:rPr>
      </w:pPr>
      <w:r w:rsidRPr="00CA6DC2">
        <w:rPr>
          <w:rFonts w:cs="Arial"/>
          <w:szCs w:val="24"/>
          <w:bdr w:val="none" w:sz="0" w:space="0" w:color="auto" w:frame="1"/>
        </w:rPr>
        <w:t>The recorded material/data is adequate, relevant and not excessive for the purposes.</w:t>
      </w:r>
    </w:p>
    <w:p w:rsidR="001552CE" w:rsidRPr="00CA6DC2" w:rsidRDefault="001552CE" w:rsidP="001552CE">
      <w:pPr>
        <w:numPr>
          <w:ilvl w:val="0"/>
          <w:numId w:val="17"/>
        </w:numPr>
        <w:shd w:val="clear" w:color="auto" w:fill="FFFFFF"/>
        <w:ind w:left="450"/>
        <w:jc w:val="left"/>
        <w:rPr>
          <w:rFonts w:cs="Arial"/>
          <w:szCs w:val="24"/>
        </w:rPr>
      </w:pPr>
      <w:r w:rsidRPr="00CA6DC2">
        <w:rPr>
          <w:rFonts w:cs="Arial"/>
          <w:szCs w:val="24"/>
          <w:bdr w:val="none" w:sz="0" w:space="0" w:color="auto" w:frame="1"/>
        </w:rPr>
        <w:t>That recorded material/data is accurate, securely stored, and not kept for longer than is necessary.</w:t>
      </w:r>
    </w:p>
    <w:p w:rsidR="001552CE" w:rsidRDefault="001552CE">
      <w:pPr>
        <w:rPr>
          <w:szCs w:val="24"/>
        </w:rPr>
      </w:pPr>
    </w:p>
    <w:p w:rsidR="008E20CA" w:rsidRDefault="008E20CA">
      <w:pPr>
        <w:rPr>
          <w:szCs w:val="24"/>
        </w:rPr>
      </w:pPr>
      <w:r>
        <w:rPr>
          <w:b/>
          <w:szCs w:val="24"/>
        </w:rPr>
        <w:t>Disclosures under the Freedom of Information Act</w:t>
      </w:r>
    </w:p>
    <w:p w:rsidR="008E20CA" w:rsidRDefault="008E20CA">
      <w:pPr>
        <w:rPr>
          <w:szCs w:val="24"/>
        </w:rPr>
      </w:pPr>
    </w:p>
    <w:p w:rsidR="008E20CA" w:rsidRDefault="008E20CA">
      <w:pPr>
        <w:rPr>
          <w:szCs w:val="24"/>
        </w:rPr>
      </w:pPr>
      <w:r>
        <w:rPr>
          <w:szCs w:val="24"/>
        </w:rPr>
        <w:t>As a public body we receive information requests under the Freedom of Information Act (2000) about our staff and we must consider whether we disclose staff information (including agency, bank and temporary staff) in response to these requests.</w:t>
      </w:r>
    </w:p>
    <w:p w:rsidR="008E20CA" w:rsidRDefault="008E20CA">
      <w:pPr>
        <w:rPr>
          <w:szCs w:val="24"/>
        </w:rPr>
      </w:pPr>
    </w:p>
    <w:p w:rsidR="008E20CA" w:rsidRDefault="008E20CA">
      <w:pPr>
        <w:rPr>
          <w:szCs w:val="24"/>
        </w:rPr>
      </w:pPr>
      <w:r>
        <w:rPr>
          <w:szCs w:val="24"/>
        </w:rPr>
        <w:lastRenderedPageBreak/>
        <w:t>We will normally disclose work-related information about staff in a public facing role.  We may also disclose information about staff members whose work is purely administrative if their names are routinely sent out externally.</w:t>
      </w:r>
    </w:p>
    <w:p w:rsidR="008E20CA" w:rsidRDefault="008E20CA">
      <w:pPr>
        <w:rPr>
          <w:szCs w:val="24"/>
        </w:rPr>
      </w:pPr>
    </w:p>
    <w:p w:rsidR="008E20CA" w:rsidRDefault="008E20CA">
      <w:pPr>
        <w:rPr>
          <w:szCs w:val="24"/>
        </w:rPr>
      </w:pPr>
      <w:r>
        <w:rPr>
          <w:szCs w:val="24"/>
        </w:rPr>
        <w:t>It is less likely that information about those who do not deal directly with the public in an operational capacity will be disclosed.  The Executive Team will have more information disclosed about them, such as photographs and biographical detail, due to their position at the Trust.</w:t>
      </w:r>
    </w:p>
    <w:p w:rsidR="008E20CA" w:rsidRDefault="008E20CA">
      <w:pPr>
        <w:rPr>
          <w:szCs w:val="24"/>
        </w:rPr>
      </w:pPr>
    </w:p>
    <w:p w:rsidR="008E20CA" w:rsidRDefault="008E20CA">
      <w:pPr>
        <w:rPr>
          <w:szCs w:val="24"/>
        </w:rPr>
      </w:pPr>
      <w:r>
        <w:rPr>
          <w:szCs w:val="24"/>
        </w:rPr>
        <w:t xml:space="preserve">We will consider withholding information if </w:t>
      </w:r>
      <w:r w:rsidR="00784B42">
        <w:rPr>
          <w:szCs w:val="24"/>
        </w:rPr>
        <w:t>we think that it prejudices our statutory functions or the rights and safety of our staff, irrespective of grade or position.</w:t>
      </w:r>
    </w:p>
    <w:p w:rsidR="00784B42" w:rsidRDefault="00784B42">
      <w:pPr>
        <w:rPr>
          <w:szCs w:val="24"/>
        </w:rPr>
      </w:pPr>
    </w:p>
    <w:p w:rsidR="00784B42" w:rsidRDefault="00784B42">
      <w:pPr>
        <w:rPr>
          <w:szCs w:val="24"/>
        </w:rPr>
      </w:pPr>
      <w:r>
        <w:rPr>
          <w:szCs w:val="24"/>
        </w:rPr>
        <w:t>The type of information you can expect we will disclose is as follows:</w:t>
      </w:r>
    </w:p>
    <w:p w:rsidR="00784B42" w:rsidRDefault="00784B42">
      <w:pPr>
        <w:rPr>
          <w:szCs w:val="24"/>
        </w:rPr>
      </w:pPr>
    </w:p>
    <w:p w:rsidR="00784B42" w:rsidRDefault="00784B42" w:rsidP="00784B42">
      <w:pPr>
        <w:pStyle w:val="ListParagraph"/>
        <w:numPr>
          <w:ilvl w:val="0"/>
          <w:numId w:val="11"/>
        </w:numPr>
        <w:rPr>
          <w:szCs w:val="24"/>
        </w:rPr>
      </w:pPr>
      <w:r>
        <w:rPr>
          <w:szCs w:val="24"/>
        </w:rPr>
        <w:t>Name and work contact details.</w:t>
      </w:r>
    </w:p>
    <w:p w:rsidR="00784B42" w:rsidRDefault="00784B42" w:rsidP="00784B42">
      <w:pPr>
        <w:pStyle w:val="ListParagraph"/>
        <w:numPr>
          <w:ilvl w:val="0"/>
          <w:numId w:val="11"/>
        </w:numPr>
        <w:rPr>
          <w:szCs w:val="24"/>
        </w:rPr>
      </w:pPr>
      <w:r>
        <w:rPr>
          <w:szCs w:val="24"/>
        </w:rPr>
        <w:t>Pay bands (not your exact salary).</w:t>
      </w:r>
    </w:p>
    <w:p w:rsidR="00784B42" w:rsidRDefault="00784B42" w:rsidP="00784B42">
      <w:pPr>
        <w:pStyle w:val="ListParagraph"/>
        <w:numPr>
          <w:ilvl w:val="0"/>
          <w:numId w:val="11"/>
        </w:numPr>
        <w:rPr>
          <w:szCs w:val="24"/>
        </w:rPr>
      </w:pPr>
      <w:r>
        <w:rPr>
          <w:szCs w:val="24"/>
        </w:rPr>
        <w:t xml:space="preserve">How long you have </w:t>
      </w:r>
      <w:r w:rsidR="00E8070C">
        <w:rPr>
          <w:szCs w:val="24"/>
        </w:rPr>
        <w:t xml:space="preserve">been </w:t>
      </w:r>
      <w:r>
        <w:rPr>
          <w:szCs w:val="24"/>
        </w:rPr>
        <w:t>working at the Trust, your current role, any previous roles or secondments and what your role involves.</w:t>
      </w:r>
    </w:p>
    <w:p w:rsidR="00784B42" w:rsidRDefault="00784B42" w:rsidP="00784B42">
      <w:pPr>
        <w:pStyle w:val="ListParagraph"/>
        <w:numPr>
          <w:ilvl w:val="0"/>
          <w:numId w:val="11"/>
        </w:numPr>
        <w:rPr>
          <w:szCs w:val="24"/>
        </w:rPr>
      </w:pPr>
      <w:r>
        <w:rPr>
          <w:szCs w:val="24"/>
        </w:rPr>
        <w:t>Your position in the corporate structure.</w:t>
      </w:r>
    </w:p>
    <w:p w:rsidR="00784B42" w:rsidRDefault="00784B42" w:rsidP="00784B42">
      <w:pPr>
        <w:pStyle w:val="ListParagraph"/>
        <w:numPr>
          <w:ilvl w:val="0"/>
          <w:numId w:val="11"/>
        </w:numPr>
        <w:rPr>
          <w:szCs w:val="24"/>
        </w:rPr>
      </w:pPr>
      <w:r>
        <w:rPr>
          <w:szCs w:val="24"/>
        </w:rPr>
        <w:t>Business related entries in your diary/calendar.</w:t>
      </w:r>
    </w:p>
    <w:p w:rsidR="00784B42" w:rsidRDefault="00784B42" w:rsidP="00784B42">
      <w:pPr>
        <w:pStyle w:val="ListParagraph"/>
        <w:numPr>
          <w:ilvl w:val="0"/>
          <w:numId w:val="11"/>
        </w:numPr>
        <w:rPr>
          <w:szCs w:val="24"/>
        </w:rPr>
      </w:pPr>
      <w:r>
        <w:rPr>
          <w:szCs w:val="24"/>
        </w:rPr>
        <w:t>Summaries of expense claims without details of where you stayed, where you ate or your itinerary.</w:t>
      </w:r>
    </w:p>
    <w:p w:rsidR="00784B42" w:rsidRDefault="00784B42" w:rsidP="00784B42">
      <w:pPr>
        <w:pStyle w:val="ListParagraph"/>
        <w:numPr>
          <w:ilvl w:val="0"/>
          <w:numId w:val="11"/>
        </w:numPr>
        <w:rPr>
          <w:szCs w:val="24"/>
        </w:rPr>
      </w:pPr>
      <w:r>
        <w:rPr>
          <w:szCs w:val="24"/>
        </w:rPr>
        <w:t>Any work related training at the Trust.</w:t>
      </w:r>
    </w:p>
    <w:p w:rsidR="00784B42" w:rsidRDefault="00784B42" w:rsidP="00784B42">
      <w:pPr>
        <w:pStyle w:val="ListParagraph"/>
        <w:numPr>
          <w:ilvl w:val="0"/>
          <w:numId w:val="11"/>
        </w:numPr>
        <w:rPr>
          <w:szCs w:val="24"/>
        </w:rPr>
      </w:pPr>
      <w:r>
        <w:rPr>
          <w:szCs w:val="24"/>
        </w:rPr>
        <w:t>Any work related opinions, for example case notes containing your opinion about an investigation or complainant.</w:t>
      </w:r>
    </w:p>
    <w:p w:rsidR="00784B42" w:rsidRDefault="00784B42" w:rsidP="00784B42">
      <w:pPr>
        <w:rPr>
          <w:szCs w:val="24"/>
        </w:rPr>
      </w:pPr>
    </w:p>
    <w:p w:rsidR="00784B42" w:rsidRDefault="00784B42" w:rsidP="00784B42">
      <w:pPr>
        <w:rPr>
          <w:szCs w:val="24"/>
        </w:rPr>
      </w:pPr>
      <w:r>
        <w:rPr>
          <w:szCs w:val="24"/>
        </w:rPr>
        <w:t>The list above does not include every area where we might disclose information about you.  The type of information prov</w:t>
      </w:r>
      <w:r w:rsidR="00E8070C">
        <w:rPr>
          <w:szCs w:val="24"/>
        </w:rPr>
        <w:t>ided will only concern</w:t>
      </w:r>
      <w:r>
        <w:rPr>
          <w:szCs w:val="24"/>
        </w:rPr>
        <w:t xml:space="preserve"> your professional life at Sussex Partnership.  We will not disclose non-work related personal or special category data.</w:t>
      </w:r>
    </w:p>
    <w:p w:rsidR="00784B42" w:rsidRDefault="00784B42" w:rsidP="00784B42">
      <w:pPr>
        <w:rPr>
          <w:szCs w:val="24"/>
        </w:rPr>
      </w:pPr>
    </w:p>
    <w:p w:rsidR="00784B42" w:rsidRDefault="00784B42" w:rsidP="00784B42">
      <w:pPr>
        <w:rPr>
          <w:szCs w:val="24"/>
        </w:rPr>
      </w:pPr>
      <w:r>
        <w:rPr>
          <w:szCs w:val="24"/>
        </w:rPr>
        <w:t xml:space="preserve">When we are asked to disclose diary or calendar information due consideration will be given to the safety of our staff.  Where this information is requested outside of </w:t>
      </w:r>
      <w:r w:rsidR="00E8070C">
        <w:rPr>
          <w:szCs w:val="24"/>
        </w:rPr>
        <w:t>a</w:t>
      </w:r>
      <w:r>
        <w:rPr>
          <w:szCs w:val="24"/>
        </w:rPr>
        <w:t xml:space="preserve"> Freedom of Information (</w:t>
      </w:r>
      <w:proofErr w:type="spellStart"/>
      <w:r>
        <w:rPr>
          <w:szCs w:val="24"/>
        </w:rPr>
        <w:t>FoI</w:t>
      </w:r>
      <w:proofErr w:type="spellEnd"/>
      <w:r>
        <w:rPr>
          <w:szCs w:val="24"/>
        </w:rPr>
        <w:t>) request our staff are advised to consult with their manager before sharing information about a staff member, especially when it concerns movements or whereabouts.</w:t>
      </w:r>
    </w:p>
    <w:p w:rsidR="00784B42" w:rsidRDefault="00784B42" w:rsidP="00784B42">
      <w:pPr>
        <w:rPr>
          <w:szCs w:val="24"/>
        </w:rPr>
      </w:pPr>
    </w:p>
    <w:p w:rsidR="00784B42" w:rsidRDefault="00784B42" w:rsidP="00784B42">
      <w:pPr>
        <w:rPr>
          <w:szCs w:val="24"/>
        </w:rPr>
      </w:pPr>
      <w:r>
        <w:rPr>
          <w:szCs w:val="24"/>
        </w:rPr>
        <w:t>We will consult with you prior to deciding whether to disclose any information that we consider would not be within your reasonable expectations.</w:t>
      </w:r>
    </w:p>
    <w:p w:rsidR="00784B42" w:rsidRDefault="00784B42" w:rsidP="00784B42">
      <w:pPr>
        <w:rPr>
          <w:szCs w:val="24"/>
        </w:rPr>
      </w:pPr>
    </w:p>
    <w:p w:rsidR="00784B42" w:rsidRDefault="00784B42" w:rsidP="00784B42">
      <w:pPr>
        <w:rPr>
          <w:szCs w:val="24"/>
        </w:rPr>
      </w:pPr>
      <w:r>
        <w:rPr>
          <w:szCs w:val="24"/>
        </w:rPr>
        <w:t>Before you begin work with Sussex Partnership, contact HR if you need to make us aware of a specific reason why your information cannot be provided as part of a disclosure.  At any later point, if you have concerns about information being released you need to inform us of this fact.</w:t>
      </w:r>
    </w:p>
    <w:p w:rsidR="00784B42" w:rsidRDefault="00784B42" w:rsidP="00784B42">
      <w:pPr>
        <w:rPr>
          <w:szCs w:val="24"/>
        </w:rPr>
      </w:pPr>
    </w:p>
    <w:p w:rsidR="00784B42" w:rsidRDefault="00172B6C" w:rsidP="00784B42">
      <w:pPr>
        <w:rPr>
          <w:szCs w:val="24"/>
        </w:rPr>
      </w:pPr>
      <w:r>
        <w:rPr>
          <w:b/>
          <w:szCs w:val="24"/>
        </w:rPr>
        <w:t>Requests for references</w:t>
      </w:r>
    </w:p>
    <w:p w:rsidR="00172B6C" w:rsidRDefault="00172B6C" w:rsidP="00784B42">
      <w:pPr>
        <w:rPr>
          <w:szCs w:val="24"/>
        </w:rPr>
      </w:pPr>
    </w:p>
    <w:p w:rsidR="00172B6C" w:rsidRDefault="00172B6C" w:rsidP="00784B42">
      <w:pPr>
        <w:rPr>
          <w:szCs w:val="24"/>
        </w:rPr>
      </w:pPr>
      <w:r>
        <w:rPr>
          <w:szCs w:val="24"/>
        </w:rPr>
        <w:t>If you leave, or are thinking of leaving, we may be asked by your new or prospective employers to provide a reference.  For example we may be asked to confirm the dates of your employment or your job role.  If you are still employed by us at the time the request for a reference is received we will discuss this with you before providing this.</w:t>
      </w:r>
    </w:p>
    <w:p w:rsidR="001552CE" w:rsidRDefault="001552CE" w:rsidP="00784B42">
      <w:pPr>
        <w:rPr>
          <w:szCs w:val="24"/>
        </w:rPr>
      </w:pPr>
    </w:p>
    <w:p w:rsidR="001552CE" w:rsidRDefault="001552CE" w:rsidP="00784B42">
      <w:pPr>
        <w:rPr>
          <w:szCs w:val="24"/>
        </w:rPr>
      </w:pPr>
      <w:r>
        <w:rPr>
          <w:szCs w:val="24"/>
        </w:rPr>
        <w:lastRenderedPageBreak/>
        <w:t xml:space="preserve">For further information about how your information is being used, please contact </w:t>
      </w:r>
      <w:hyperlink r:id="rId13" w:history="1">
        <w:r w:rsidRPr="00DE23B3">
          <w:rPr>
            <w:rStyle w:val="Hyperlink"/>
            <w:szCs w:val="24"/>
          </w:rPr>
          <w:t>information.governance@sussexpartnership.nhs.uk</w:t>
        </w:r>
      </w:hyperlink>
      <w:r>
        <w:rPr>
          <w:szCs w:val="24"/>
        </w:rPr>
        <w:t xml:space="preserve"> </w:t>
      </w:r>
    </w:p>
    <w:p w:rsidR="001552CE" w:rsidRDefault="001552CE" w:rsidP="00784B42">
      <w:pPr>
        <w:rPr>
          <w:szCs w:val="24"/>
        </w:rPr>
      </w:pPr>
    </w:p>
    <w:p w:rsidR="001552CE" w:rsidRDefault="001552CE" w:rsidP="00784B42">
      <w:pPr>
        <w:rPr>
          <w:szCs w:val="24"/>
        </w:rPr>
      </w:pPr>
      <w:r>
        <w:rPr>
          <w:szCs w:val="24"/>
        </w:rPr>
        <w:t xml:space="preserve">For further advice on information rights, please contact </w:t>
      </w:r>
      <w:hyperlink r:id="rId14" w:history="1">
        <w:r w:rsidRPr="00DE23B3">
          <w:rPr>
            <w:rStyle w:val="Hyperlink"/>
            <w:szCs w:val="24"/>
          </w:rPr>
          <w:t>casework@ico.org.uk</w:t>
        </w:r>
      </w:hyperlink>
      <w:r>
        <w:rPr>
          <w:szCs w:val="24"/>
        </w:rPr>
        <w:t xml:space="preserve"> </w:t>
      </w:r>
    </w:p>
    <w:p w:rsidR="00172B6C" w:rsidRDefault="00172B6C" w:rsidP="00784B42">
      <w:pPr>
        <w:rPr>
          <w:szCs w:val="24"/>
        </w:rPr>
      </w:pPr>
    </w:p>
    <w:p w:rsidR="009B56FE" w:rsidRPr="001552CE" w:rsidRDefault="001552CE" w:rsidP="00784B42">
      <w:pPr>
        <w:rPr>
          <w:b/>
          <w:szCs w:val="24"/>
        </w:rPr>
      </w:pPr>
      <w:r w:rsidRPr="001552CE">
        <w:rPr>
          <w:b/>
          <w:szCs w:val="24"/>
        </w:rPr>
        <w:t xml:space="preserve">Annex </w:t>
      </w:r>
      <w:proofErr w:type="gramStart"/>
      <w:r w:rsidRPr="001552CE">
        <w:rPr>
          <w:b/>
          <w:szCs w:val="24"/>
        </w:rPr>
        <w:t>A</w:t>
      </w:r>
      <w:proofErr w:type="gramEnd"/>
      <w:r w:rsidRPr="001552CE">
        <w:rPr>
          <w:b/>
          <w:szCs w:val="24"/>
        </w:rPr>
        <w:t xml:space="preserve"> - Retention Schedule</w:t>
      </w:r>
    </w:p>
    <w:p w:rsidR="009B56FE" w:rsidRDefault="009B56FE" w:rsidP="00784B42">
      <w:pPr>
        <w:rPr>
          <w:szCs w:val="24"/>
        </w:rPr>
      </w:pPr>
    </w:p>
    <w:p w:rsidR="00082268" w:rsidRPr="00092D1A" w:rsidRDefault="00082268" w:rsidP="00082268">
      <w:pPr>
        <w:jc w:val="left"/>
        <w:rPr>
          <w:rFonts w:cs="Arial"/>
          <w:sz w:val="22"/>
          <w:szCs w:val="22"/>
        </w:rPr>
      </w:pPr>
      <w:r w:rsidRPr="00B67450">
        <w:rPr>
          <w:rFonts w:cs="Arial"/>
          <w:sz w:val="22"/>
          <w:szCs w:val="22"/>
        </w:rPr>
        <w:t>NHS Records Management Code of Practice</w:t>
      </w:r>
    </w:p>
    <w:p w:rsidR="00082268" w:rsidRDefault="00082268" w:rsidP="00082268">
      <w:pPr>
        <w:rPr>
          <w:rFonts w:cs="Arial"/>
        </w:rPr>
      </w:pPr>
      <w:r w:rsidRPr="00E80D97">
        <w:rPr>
          <w:noProof/>
          <w:lang w:eastAsia="en-GB"/>
        </w:rPr>
        <w:drawing>
          <wp:inline distT="0" distB="0" distL="0" distR="0">
            <wp:extent cx="5724525" cy="7143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24525" cy="714375"/>
                    </a:xfrm>
                    <a:prstGeom prst="rect">
                      <a:avLst/>
                    </a:prstGeom>
                    <a:noFill/>
                    <a:ln>
                      <a:noFill/>
                    </a:ln>
                  </pic:spPr>
                </pic:pic>
              </a:graphicData>
            </a:graphic>
          </wp:inline>
        </w:drawing>
      </w:r>
    </w:p>
    <w:p w:rsidR="009B56FE" w:rsidRDefault="00082268" w:rsidP="00082268">
      <w:pPr>
        <w:rPr>
          <w:szCs w:val="24"/>
        </w:rPr>
      </w:pPr>
      <w:r w:rsidRPr="00E80D97">
        <w:rPr>
          <w:noProof/>
          <w:lang w:eastAsia="en-GB"/>
        </w:rPr>
        <w:drawing>
          <wp:inline distT="0" distB="0" distL="0" distR="0">
            <wp:extent cx="5734050" cy="54959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4050" cy="5495925"/>
                    </a:xfrm>
                    <a:prstGeom prst="rect">
                      <a:avLst/>
                    </a:prstGeom>
                    <a:noFill/>
                    <a:ln>
                      <a:noFill/>
                    </a:ln>
                  </pic:spPr>
                </pic:pic>
              </a:graphicData>
            </a:graphic>
          </wp:inline>
        </w:drawing>
      </w:r>
    </w:p>
    <w:p w:rsidR="009B56FE" w:rsidRDefault="009B56FE" w:rsidP="00784B42">
      <w:pPr>
        <w:rPr>
          <w:szCs w:val="24"/>
        </w:rPr>
      </w:pPr>
    </w:p>
    <w:p w:rsidR="009B56FE" w:rsidRDefault="009B56FE" w:rsidP="00784B42">
      <w:pPr>
        <w:rPr>
          <w:szCs w:val="24"/>
        </w:rPr>
      </w:pPr>
    </w:p>
    <w:p w:rsidR="009B56FE" w:rsidRDefault="009B56FE" w:rsidP="00784B42">
      <w:pPr>
        <w:rPr>
          <w:szCs w:val="24"/>
        </w:rPr>
      </w:pPr>
    </w:p>
    <w:p w:rsidR="009B56FE" w:rsidRDefault="009B56FE" w:rsidP="00784B42">
      <w:pPr>
        <w:rPr>
          <w:szCs w:val="24"/>
        </w:rPr>
      </w:pPr>
    </w:p>
    <w:p w:rsidR="00172B6C" w:rsidRPr="00172B6C" w:rsidRDefault="00172B6C" w:rsidP="00784B42">
      <w:pPr>
        <w:rPr>
          <w:szCs w:val="24"/>
        </w:rPr>
      </w:pPr>
    </w:p>
    <w:sectPr w:rsidR="00172B6C" w:rsidRPr="00172B6C" w:rsidSect="00A07670">
      <w:headerReference w:type="even" r:id="rId17"/>
      <w:headerReference w:type="default" r:id="rId18"/>
      <w:footerReference w:type="default" r:id="rId19"/>
      <w:headerReference w:type="first" r:id="rId20"/>
      <w:pgSz w:w="11906" w:h="16838" w:code="9"/>
      <w:pgMar w:top="1162" w:right="1133" w:bottom="1134" w:left="1134" w:header="567" w:footer="34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755" w:rsidRDefault="00C37755">
      <w:r>
        <w:separator/>
      </w:r>
    </w:p>
  </w:endnote>
  <w:endnote w:type="continuationSeparator" w:id="0">
    <w:p w:rsidR="00C37755" w:rsidRDefault="00C37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Frutiger 55 Roman">
    <w:altName w:val="Arial Narrow"/>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9D9" w:rsidRDefault="00B859D9">
    <w:pPr>
      <w:pStyle w:val="Footer"/>
    </w:pPr>
    <w:r>
      <w:tab/>
    </w:r>
    <w:r>
      <w:rPr>
        <w:rStyle w:val="PageNumber"/>
      </w:rPr>
      <w:fldChar w:fldCharType="begin"/>
    </w:r>
    <w:r>
      <w:rPr>
        <w:rStyle w:val="PageNumber"/>
      </w:rPr>
      <w:instrText xml:space="preserve"> PAGE </w:instrText>
    </w:r>
    <w:r>
      <w:rPr>
        <w:rStyle w:val="PageNumber"/>
      </w:rPr>
      <w:fldChar w:fldCharType="separate"/>
    </w:r>
    <w:r w:rsidR="00992C28">
      <w:rPr>
        <w:rStyle w:val="PageNumber"/>
        <w:noProof/>
      </w:rPr>
      <w:t>11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992C28">
      <w:rPr>
        <w:rStyle w:val="PageNumber"/>
        <w:noProof/>
      </w:rPr>
      <w:t>11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755" w:rsidRDefault="00C37755">
      <w:r>
        <w:separator/>
      </w:r>
    </w:p>
  </w:footnote>
  <w:footnote w:type="continuationSeparator" w:id="0">
    <w:p w:rsidR="00C37755" w:rsidRDefault="00C377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9D9" w:rsidRDefault="00B859D9">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rsidR="00B859D9" w:rsidRDefault="00B859D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CA6" w:rsidRDefault="004F3CA6">
    <w:pPr>
      <w:pStyle w:val="Header"/>
    </w:pPr>
  </w:p>
  <w:p w:rsidR="004F3CA6" w:rsidRDefault="004F3CA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E7F" w:rsidRDefault="00B17E7F">
    <w:pPr>
      <w:pStyle w:val="Header"/>
    </w:pPr>
    <w:r>
      <w:rPr>
        <w:b/>
        <w:noProof/>
        <w:sz w:val="40"/>
        <w:lang w:eastAsia="en-GB"/>
      </w:rPr>
      <w:drawing>
        <wp:anchor distT="0" distB="0" distL="114300" distR="114300" simplePos="0" relativeHeight="251659264" behindDoc="1" locked="0" layoutInCell="1" allowOverlap="1" wp14:anchorId="3C069A9A" wp14:editId="6465D13F">
          <wp:simplePos x="0" y="0"/>
          <wp:positionH relativeFrom="column">
            <wp:posOffset>3544570</wp:posOffset>
          </wp:positionH>
          <wp:positionV relativeFrom="paragraph">
            <wp:posOffset>-340995</wp:posOffset>
          </wp:positionV>
          <wp:extent cx="3286125" cy="1476375"/>
          <wp:effectExtent l="0" t="0" r="9525" b="9525"/>
          <wp:wrapTight wrapText="bothSides">
            <wp:wrapPolygon edited="0">
              <wp:start x="0" y="0"/>
              <wp:lineTo x="0" y="21461"/>
              <wp:lineTo x="21537" y="21461"/>
              <wp:lineTo x="21537" y="0"/>
              <wp:lineTo x="0" y="0"/>
            </wp:wrapPolygon>
          </wp:wrapTight>
          <wp:docPr id="1" name="Picture 1" descr="B:\COMMON ROOM\Groups Share\EXECUTIVE SUPPORT TEAM\Logo\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OMMON ROOM\Groups Share\EXECUTIVE SUPPORT TEAM\Logo\Sussex Partnership NHS  Foundation Trust RGB BLU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286125" cy="14763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A33EB"/>
    <w:multiLevelType w:val="hybridMultilevel"/>
    <w:tmpl w:val="097A0B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8BB1397"/>
    <w:multiLevelType w:val="hybridMultilevel"/>
    <w:tmpl w:val="8884C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485AF6"/>
    <w:multiLevelType w:val="hybridMultilevel"/>
    <w:tmpl w:val="DFCE9C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1B91C66"/>
    <w:multiLevelType w:val="hybridMultilevel"/>
    <w:tmpl w:val="721E4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29D4D37"/>
    <w:multiLevelType w:val="hybridMultilevel"/>
    <w:tmpl w:val="0C823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5300EC8"/>
    <w:multiLevelType w:val="hybridMultilevel"/>
    <w:tmpl w:val="68B2E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8800195"/>
    <w:multiLevelType w:val="hybridMultilevel"/>
    <w:tmpl w:val="DBE68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BDF48B5"/>
    <w:multiLevelType w:val="hybridMultilevel"/>
    <w:tmpl w:val="C8527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6604FC7"/>
    <w:multiLevelType w:val="hybridMultilevel"/>
    <w:tmpl w:val="808AB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9467859"/>
    <w:multiLevelType w:val="hybridMultilevel"/>
    <w:tmpl w:val="9D2C1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99A41B6"/>
    <w:multiLevelType w:val="hybridMultilevel"/>
    <w:tmpl w:val="2E225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BE64802"/>
    <w:multiLevelType w:val="hybridMultilevel"/>
    <w:tmpl w:val="921814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F173E2F"/>
    <w:multiLevelType w:val="multilevel"/>
    <w:tmpl w:val="B7C2F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68106FD0"/>
    <w:multiLevelType w:val="hybridMultilevel"/>
    <w:tmpl w:val="AE8A92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39C09F6"/>
    <w:multiLevelType w:val="multilevel"/>
    <w:tmpl w:val="9434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7E845DCD"/>
    <w:multiLevelType w:val="hybridMultilevel"/>
    <w:tmpl w:val="83DAC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F262711"/>
    <w:multiLevelType w:val="hybridMultilevel"/>
    <w:tmpl w:val="F50C7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9"/>
  </w:num>
  <w:num w:numId="4">
    <w:abstractNumId w:val="6"/>
  </w:num>
  <w:num w:numId="5">
    <w:abstractNumId w:val="4"/>
  </w:num>
  <w:num w:numId="6">
    <w:abstractNumId w:val="15"/>
  </w:num>
  <w:num w:numId="7">
    <w:abstractNumId w:val="8"/>
  </w:num>
  <w:num w:numId="8">
    <w:abstractNumId w:val="10"/>
  </w:num>
  <w:num w:numId="9">
    <w:abstractNumId w:val="0"/>
  </w:num>
  <w:num w:numId="10">
    <w:abstractNumId w:val="11"/>
  </w:num>
  <w:num w:numId="11">
    <w:abstractNumId w:val="3"/>
  </w:num>
  <w:num w:numId="12">
    <w:abstractNumId w:val="2"/>
  </w:num>
  <w:num w:numId="13">
    <w:abstractNumId w:val="7"/>
  </w:num>
  <w:num w:numId="14">
    <w:abstractNumId w:val="16"/>
  </w:num>
  <w:num w:numId="15">
    <w:abstractNumId w:val="13"/>
  </w:num>
  <w:num w:numId="16">
    <w:abstractNumId w:val="12"/>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3CA6"/>
    <w:rsid w:val="00005F5F"/>
    <w:rsid w:val="00017EF9"/>
    <w:rsid w:val="00082268"/>
    <w:rsid w:val="000921C0"/>
    <w:rsid w:val="000C2DD5"/>
    <w:rsid w:val="000E7F56"/>
    <w:rsid w:val="00106CFA"/>
    <w:rsid w:val="001303D5"/>
    <w:rsid w:val="00143EB0"/>
    <w:rsid w:val="001552CE"/>
    <w:rsid w:val="00170DDF"/>
    <w:rsid w:val="00172B6C"/>
    <w:rsid w:val="00182D7C"/>
    <w:rsid w:val="001E0170"/>
    <w:rsid w:val="00212E8B"/>
    <w:rsid w:val="00226A0C"/>
    <w:rsid w:val="002570F3"/>
    <w:rsid w:val="0027372A"/>
    <w:rsid w:val="00277F1A"/>
    <w:rsid w:val="00281EB9"/>
    <w:rsid w:val="002A108C"/>
    <w:rsid w:val="002C3FFD"/>
    <w:rsid w:val="002D2CA9"/>
    <w:rsid w:val="003846E0"/>
    <w:rsid w:val="003D3492"/>
    <w:rsid w:val="003F4D2C"/>
    <w:rsid w:val="00400825"/>
    <w:rsid w:val="004724A3"/>
    <w:rsid w:val="004828F5"/>
    <w:rsid w:val="004856A0"/>
    <w:rsid w:val="0049139C"/>
    <w:rsid w:val="004A6B51"/>
    <w:rsid w:val="004B3F5C"/>
    <w:rsid w:val="004F3CA6"/>
    <w:rsid w:val="00547DE4"/>
    <w:rsid w:val="005610E2"/>
    <w:rsid w:val="005D12F7"/>
    <w:rsid w:val="006069DB"/>
    <w:rsid w:val="00670102"/>
    <w:rsid w:val="00711507"/>
    <w:rsid w:val="00732615"/>
    <w:rsid w:val="00741119"/>
    <w:rsid w:val="00784B42"/>
    <w:rsid w:val="007946F7"/>
    <w:rsid w:val="007F0C23"/>
    <w:rsid w:val="007F5E59"/>
    <w:rsid w:val="00880A96"/>
    <w:rsid w:val="00884508"/>
    <w:rsid w:val="00885081"/>
    <w:rsid w:val="008E20CA"/>
    <w:rsid w:val="00911FAC"/>
    <w:rsid w:val="00956177"/>
    <w:rsid w:val="00961D1C"/>
    <w:rsid w:val="009755D7"/>
    <w:rsid w:val="00976642"/>
    <w:rsid w:val="00992C28"/>
    <w:rsid w:val="009B56FE"/>
    <w:rsid w:val="009D01AC"/>
    <w:rsid w:val="00A03A20"/>
    <w:rsid w:val="00A07670"/>
    <w:rsid w:val="00A23047"/>
    <w:rsid w:val="00A30E29"/>
    <w:rsid w:val="00A751F3"/>
    <w:rsid w:val="00A94595"/>
    <w:rsid w:val="00AB7C20"/>
    <w:rsid w:val="00AC5EB2"/>
    <w:rsid w:val="00B17E7F"/>
    <w:rsid w:val="00B540A2"/>
    <w:rsid w:val="00B612C7"/>
    <w:rsid w:val="00B85544"/>
    <w:rsid w:val="00B859D9"/>
    <w:rsid w:val="00BE32D9"/>
    <w:rsid w:val="00C14873"/>
    <w:rsid w:val="00C27C4A"/>
    <w:rsid w:val="00C37755"/>
    <w:rsid w:val="00C6290B"/>
    <w:rsid w:val="00C65365"/>
    <w:rsid w:val="00CA6DC2"/>
    <w:rsid w:val="00DB293D"/>
    <w:rsid w:val="00DC05E9"/>
    <w:rsid w:val="00DF6EB7"/>
    <w:rsid w:val="00E3727C"/>
    <w:rsid w:val="00E8070C"/>
    <w:rsid w:val="00EF78A9"/>
    <w:rsid w:val="00F47A56"/>
    <w:rsid w:val="00F63406"/>
    <w:rsid w:val="00F82743"/>
    <w:rsid w:val="00FD09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rFonts w:ascii="Arial" w:hAnsi="Arial"/>
      <w:sz w:val="24"/>
      <w:lang w:eastAsia="en-US"/>
    </w:rPr>
  </w:style>
  <w:style w:type="paragraph" w:styleId="Heading1">
    <w:name w:val="heading 1"/>
    <w:basedOn w:val="Normal"/>
    <w:next w:val="Normal"/>
    <w:qFormat/>
    <w:pPr>
      <w:keepNext/>
      <w:jc w:val="right"/>
      <w:outlineLvl w:val="0"/>
    </w:pPr>
    <w:rPr>
      <w:rFonts w:ascii="Frutiger 45 Light" w:hAnsi="Frutiger 45 Light"/>
      <w:b/>
      <w:sz w:val="18"/>
    </w:rPr>
  </w:style>
  <w:style w:type="paragraph" w:styleId="Heading2">
    <w:name w:val="heading 2"/>
    <w:basedOn w:val="Normal"/>
    <w:next w:val="Normal"/>
    <w:qFormat/>
    <w:pPr>
      <w:keepNext/>
      <w:jc w:val="right"/>
      <w:outlineLvl w:val="1"/>
    </w:pPr>
    <w:rPr>
      <w:rFonts w:ascii="Frutiger 55 Roman" w:hAnsi="Frutiger 55 Roman"/>
      <w:b/>
      <w:color w:val="000000"/>
      <w:sz w:val="18"/>
    </w:rPr>
  </w:style>
  <w:style w:type="paragraph" w:styleId="Heading4">
    <w:name w:val="heading 4"/>
    <w:basedOn w:val="Normal"/>
    <w:next w:val="Normal"/>
    <w:link w:val="Heading4Char"/>
    <w:semiHidden/>
    <w:unhideWhenUsed/>
    <w:qFormat/>
    <w:rsid w:val="001552CE"/>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right" w:pos="8930"/>
      </w:tabs>
    </w:pPr>
    <w:rPr>
      <w:rFonts w:ascii="Times New Roman" w:hAnsi="Times New Roman"/>
      <w:sz w:val="16"/>
    </w:rPr>
  </w:style>
  <w:style w:type="character" w:styleId="PageNumber">
    <w:name w:val="page number"/>
    <w:basedOn w:val="DefaultParagraphFont"/>
  </w:style>
  <w:style w:type="character" w:styleId="Hyperlink">
    <w:name w:val="Hyperlink"/>
    <w:basedOn w:val="DefaultParagraphFont"/>
    <w:rsid w:val="00B17E7F"/>
    <w:rPr>
      <w:color w:val="0000FF" w:themeColor="hyperlink"/>
      <w:u w:val="single"/>
    </w:rPr>
  </w:style>
  <w:style w:type="paragraph" w:styleId="ListParagraph">
    <w:name w:val="List Paragraph"/>
    <w:basedOn w:val="Normal"/>
    <w:uiPriority w:val="34"/>
    <w:qFormat/>
    <w:rsid w:val="002D2CA9"/>
    <w:pPr>
      <w:ind w:left="720"/>
      <w:contextualSpacing/>
    </w:pPr>
  </w:style>
  <w:style w:type="table" w:styleId="TableGrid">
    <w:name w:val="Table Grid"/>
    <w:basedOn w:val="TableNormal"/>
    <w:rsid w:val="00172B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A94595"/>
    <w:rPr>
      <w:rFonts w:ascii="Tahoma" w:hAnsi="Tahoma" w:cs="Tahoma"/>
      <w:sz w:val="16"/>
      <w:szCs w:val="16"/>
    </w:rPr>
  </w:style>
  <w:style w:type="character" w:customStyle="1" w:styleId="BalloonTextChar">
    <w:name w:val="Balloon Text Char"/>
    <w:basedOn w:val="DefaultParagraphFont"/>
    <w:link w:val="BalloonText"/>
    <w:rsid w:val="00A94595"/>
    <w:rPr>
      <w:rFonts w:ascii="Tahoma" w:hAnsi="Tahoma" w:cs="Tahoma"/>
      <w:sz w:val="16"/>
      <w:szCs w:val="16"/>
      <w:lang w:eastAsia="en-US"/>
    </w:rPr>
  </w:style>
  <w:style w:type="character" w:customStyle="1" w:styleId="Heading4Char">
    <w:name w:val="Heading 4 Char"/>
    <w:basedOn w:val="DefaultParagraphFont"/>
    <w:link w:val="Heading4"/>
    <w:semiHidden/>
    <w:rsid w:val="001552CE"/>
    <w:rPr>
      <w:rFonts w:asciiTheme="majorHAnsi" w:eastAsiaTheme="majorEastAsia" w:hAnsiTheme="majorHAnsi" w:cstheme="majorBidi"/>
      <w:b/>
      <w:bCs/>
      <w:i/>
      <w:iCs/>
      <w:color w:val="4F81BD" w:themeColor="accent1"/>
      <w:sz w:val="24"/>
      <w:lang w:eastAsia="en-US"/>
    </w:rPr>
  </w:style>
  <w:style w:type="paragraph" w:styleId="NormalWeb">
    <w:name w:val="Normal (Web)"/>
    <w:basedOn w:val="Normal"/>
    <w:uiPriority w:val="99"/>
    <w:unhideWhenUsed/>
    <w:rsid w:val="001552CE"/>
    <w:pPr>
      <w:spacing w:before="100" w:beforeAutospacing="1" w:after="100" w:afterAutospacing="1"/>
      <w:jc w:val="left"/>
    </w:pPr>
    <w:rPr>
      <w:rFonts w:ascii="Times New Roman" w:hAnsi="Times New Roman"/>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rFonts w:ascii="Arial" w:hAnsi="Arial"/>
      <w:sz w:val="24"/>
      <w:lang w:eastAsia="en-US"/>
    </w:rPr>
  </w:style>
  <w:style w:type="paragraph" w:styleId="Heading1">
    <w:name w:val="heading 1"/>
    <w:basedOn w:val="Normal"/>
    <w:next w:val="Normal"/>
    <w:qFormat/>
    <w:pPr>
      <w:keepNext/>
      <w:jc w:val="right"/>
      <w:outlineLvl w:val="0"/>
    </w:pPr>
    <w:rPr>
      <w:rFonts w:ascii="Frutiger 45 Light" w:hAnsi="Frutiger 45 Light"/>
      <w:b/>
      <w:sz w:val="18"/>
    </w:rPr>
  </w:style>
  <w:style w:type="paragraph" w:styleId="Heading2">
    <w:name w:val="heading 2"/>
    <w:basedOn w:val="Normal"/>
    <w:next w:val="Normal"/>
    <w:qFormat/>
    <w:pPr>
      <w:keepNext/>
      <w:jc w:val="right"/>
      <w:outlineLvl w:val="1"/>
    </w:pPr>
    <w:rPr>
      <w:rFonts w:ascii="Frutiger 55 Roman" w:hAnsi="Frutiger 55 Roman"/>
      <w:b/>
      <w:color w:val="000000"/>
      <w:sz w:val="18"/>
    </w:rPr>
  </w:style>
  <w:style w:type="paragraph" w:styleId="Heading4">
    <w:name w:val="heading 4"/>
    <w:basedOn w:val="Normal"/>
    <w:next w:val="Normal"/>
    <w:link w:val="Heading4Char"/>
    <w:semiHidden/>
    <w:unhideWhenUsed/>
    <w:qFormat/>
    <w:rsid w:val="001552CE"/>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right" w:pos="8930"/>
      </w:tabs>
    </w:pPr>
    <w:rPr>
      <w:rFonts w:ascii="Times New Roman" w:hAnsi="Times New Roman"/>
      <w:sz w:val="16"/>
    </w:rPr>
  </w:style>
  <w:style w:type="character" w:styleId="PageNumber">
    <w:name w:val="page number"/>
    <w:basedOn w:val="DefaultParagraphFont"/>
  </w:style>
  <w:style w:type="character" w:styleId="Hyperlink">
    <w:name w:val="Hyperlink"/>
    <w:basedOn w:val="DefaultParagraphFont"/>
    <w:rsid w:val="00B17E7F"/>
    <w:rPr>
      <w:color w:val="0000FF" w:themeColor="hyperlink"/>
      <w:u w:val="single"/>
    </w:rPr>
  </w:style>
  <w:style w:type="paragraph" w:styleId="ListParagraph">
    <w:name w:val="List Paragraph"/>
    <w:basedOn w:val="Normal"/>
    <w:uiPriority w:val="34"/>
    <w:qFormat/>
    <w:rsid w:val="002D2CA9"/>
    <w:pPr>
      <w:ind w:left="720"/>
      <w:contextualSpacing/>
    </w:pPr>
  </w:style>
  <w:style w:type="table" w:styleId="TableGrid">
    <w:name w:val="Table Grid"/>
    <w:basedOn w:val="TableNormal"/>
    <w:rsid w:val="00172B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A94595"/>
    <w:rPr>
      <w:rFonts w:ascii="Tahoma" w:hAnsi="Tahoma" w:cs="Tahoma"/>
      <w:sz w:val="16"/>
      <w:szCs w:val="16"/>
    </w:rPr>
  </w:style>
  <w:style w:type="character" w:customStyle="1" w:styleId="BalloonTextChar">
    <w:name w:val="Balloon Text Char"/>
    <w:basedOn w:val="DefaultParagraphFont"/>
    <w:link w:val="BalloonText"/>
    <w:rsid w:val="00A94595"/>
    <w:rPr>
      <w:rFonts w:ascii="Tahoma" w:hAnsi="Tahoma" w:cs="Tahoma"/>
      <w:sz w:val="16"/>
      <w:szCs w:val="16"/>
      <w:lang w:eastAsia="en-US"/>
    </w:rPr>
  </w:style>
  <w:style w:type="character" w:customStyle="1" w:styleId="Heading4Char">
    <w:name w:val="Heading 4 Char"/>
    <w:basedOn w:val="DefaultParagraphFont"/>
    <w:link w:val="Heading4"/>
    <w:semiHidden/>
    <w:rsid w:val="001552CE"/>
    <w:rPr>
      <w:rFonts w:asciiTheme="majorHAnsi" w:eastAsiaTheme="majorEastAsia" w:hAnsiTheme="majorHAnsi" w:cstheme="majorBidi"/>
      <w:b/>
      <w:bCs/>
      <w:i/>
      <w:iCs/>
      <w:color w:val="4F81BD" w:themeColor="accent1"/>
      <w:sz w:val="24"/>
      <w:lang w:eastAsia="en-US"/>
    </w:rPr>
  </w:style>
  <w:style w:type="paragraph" w:styleId="NormalWeb">
    <w:name w:val="Normal (Web)"/>
    <w:basedOn w:val="Normal"/>
    <w:uiPriority w:val="99"/>
    <w:unhideWhenUsed/>
    <w:rsid w:val="001552CE"/>
    <w:pPr>
      <w:spacing w:before="100" w:beforeAutospacing="1" w:after="100" w:afterAutospacing="1"/>
      <w:jc w:val="left"/>
    </w:pPr>
    <w:rPr>
      <w:rFonts w:ascii="Times New Roman" w:hAnsi="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81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rmation.governance@sussexpartnership.nhs.uk"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www.sussexcommunity.nhs.uk/about-us/privacy-policy.ht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co.org.uk/" TargetMode="Externa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yperlink" Target="mailto:legal.services@sussexpartnership.nhs.uk"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sussexpartnership.nhs.uk" TargetMode="External"/><Relationship Id="rId14" Type="http://schemas.openxmlformats.org/officeDocument/2006/relationships/hyperlink" Target="mailto:casework@ico.org.uk" TargetMode="Externa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reetS002\AppData\Local\Microsoft\Windows\Temporary%20Internet%20Files\Content.IE5\79JE19BX\SussexPartnershipMem%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89564F-E230-4097-81E7-52DBB4C42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SussexPartnershipMem[1]</Template>
  <TotalTime>3</TotalTime>
  <Pages>11</Pages>
  <Words>3885</Words>
  <Characters>21610</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WPC NHST</Company>
  <LinksUpToDate>false</LinksUpToDate>
  <CharactersWithSpaces>25445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Street Simon (Sussex Partnership Trust)</dc:creator>
  <cp:lastModifiedBy>Street Simon (Sussex Partnership Trust)</cp:lastModifiedBy>
  <cp:revision>3</cp:revision>
  <cp:lastPrinted>2020-05-11T13:29:00Z</cp:lastPrinted>
  <dcterms:created xsi:type="dcterms:W3CDTF">2020-05-11T13:29:00Z</dcterms:created>
  <dcterms:modified xsi:type="dcterms:W3CDTF">2020-05-11T13:30:00Z</dcterms:modified>
</cp:coreProperties>
</file>